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0D302" w14:textId="77777777" w:rsidR="00511190" w:rsidRDefault="00764D0B" w:rsidP="00511190">
      <w:pPr>
        <w:pStyle w:val="Headermain"/>
      </w:pPr>
      <w:r w:rsidRPr="00D9729D">
        <w:t>Care Services Combined</w:t>
      </w:r>
    </w:p>
    <w:p w14:paraId="5D9BC4DF" w14:textId="77777777" w:rsidR="008C18A2" w:rsidRPr="00511190" w:rsidRDefault="008C18A2" w:rsidP="00511190">
      <w:pPr>
        <w:pStyle w:val="Headermain"/>
      </w:pPr>
      <w:r w:rsidRPr="00511190">
        <w:t>Proposal Form</w:t>
      </w:r>
    </w:p>
    <w:p w14:paraId="3BDC945A" w14:textId="77777777" w:rsidR="008C18A2" w:rsidRPr="00D040B8" w:rsidRDefault="008C18A2" w:rsidP="00D040B8">
      <w:pPr>
        <w:pStyle w:val="Heading1"/>
      </w:pPr>
      <w:r w:rsidRPr="00D040B8">
        <w:t>Section 1: General Information</w:t>
      </w:r>
    </w:p>
    <w:p w14:paraId="18340568" w14:textId="77777777" w:rsidR="008C18A2" w:rsidRPr="00800DEC" w:rsidRDefault="008C18A2" w:rsidP="00D040B8">
      <w:r w:rsidRPr="00800DEC">
        <w:t>This section must be completed.</w:t>
      </w:r>
    </w:p>
    <w:p w14:paraId="1EC02FEA" w14:textId="77777777" w:rsidR="00D42C0A" w:rsidRPr="00C05DA9" w:rsidRDefault="00D42C0A" w:rsidP="00D040B8"/>
    <w:p w14:paraId="4DFAE246" w14:textId="77777777" w:rsidR="008C18A2" w:rsidRPr="00D040B8" w:rsidRDefault="008C18A2" w:rsidP="00FD66F1">
      <w:pPr>
        <w:pStyle w:val="Heading1"/>
        <w:numPr>
          <w:ilvl w:val="0"/>
          <w:numId w:val="4"/>
        </w:numPr>
        <w:ind w:left="357" w:hanging="357"/>
      </w:pPr>
      <w:r w:rsidRPr="00D040B8">
        <w:t>Your Principal Company</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2684"/>
        <w:gridCol w:w="7762"/>
      </w:tblGrid>
      <w:tr w:rsidR="008C18A2" w:rsidRPr="00E1123E" w14:paraId="1A8D6E39" w14:textId="77777777" w:rsidTr="003B0BED">
        <w:trPr>
          <w:trHeight w:val="198"/>
        </w:trPr>
        <w:tc>
          <w:tcPr>
            <w:tcW w:w="2684" w:type="dxa"/>
            <w:vAlign w:val="center"/>
          </w:tcPr>
          <w:p w14:paraId="2CC76F19" w14:textId="77777777" w:rsidR="008C18A2" w:rsidRPr="00D040B8" w:rsidRDefault="008C18A2" w:rsidP="00D040B8">
            <w:pPr>
              <w:rPr>
                <w:b/>
                <w:bCs/>
              </w:rPr>
            </w:pPr>
            <w:r w:rsidRPr="00D040B8">
              <w:rPr>
                <w:b/>
                <w:bCs/>
              </w:rPr>
              <w:t>Name</w:t>
            </w:r>
          </w:p>
        </w:tc>
        <w:tc>
          <w:tcPr>
            <w:tcW w:w="7762" w:type="dxa"/>
            <w:vAlign w:val="center"/>
          </w:tcPr>
          <w:p w14:paraId="79FDD97C" w14:textId="77777777" w:rsidR="008C18A2" w:rsidRPr="00E1123E" w:rsidRDefault="008C18A2" w:rsidP="00D040B8">
            <w:r w:rsidRPr="00E1123E">
              <w:fldChar w:fldCharType="begin">
                <w:ffData>
                  <w:name w:val="Text8"/>
                  <w:enabled/>
                  <w:calcOnExit w:val="0"/>
                  <w:textInput/>
                </w:ffData>
              </w:fldChar>
            </w:r>
            <w:bookmarkStart w:id="0" w:name="Text8"/>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0"/>
          </w:p>
        </w:tc>
      </w:tr>
      <w:tr w:rsidR="008C18A2" w:rsidRPr="00E1123E" w14:paraId="177EE999" w14:textId="77777777" w:rsidTr="003B0BED">
        <w:trPr>
          <w:trHeight w:val="228"/>
        </w:trPr>
        <w:tc>
          <w:tcPr>
            <w:tcW w:w="2684" w:type="dxa"/>
            <w:vAlign w:val="center"/>
          </w:tcPr>
          <w:p w14:paraId="3ECA4411" w14:textId="77777777" w:rsidR="008C18A2" w:rsidRPr="00D040B8" w:rsidRDefault="00BE7640" w:rsidP="00D040B8">
            <w:pPr>
              <w:rPr>
                <w:b/>
                <w:bCs/>
              </w:rPr>
            </w:pPr>
            <w:r w:rsidRPr="00D040B8">
              <w:rPr>
                <w:b/>
                <w:bCs/>
              </w:rPr>
              <w:t xml:space="preserve">Main Office </w:t>
            </w:r>
            <w:r w:rsidR="008C18A2" w:rsidRPr="00D040B8">
              <w:rPr>
                <w:b/>
                <w:bCs/>
              </w:rPr>
              <w:t>Address</w:t>
            </w:r>
          </w:p>
        </w:tc>
        <w:tc>
          <w:tcPr>
            <w:tcW w:w="7762" w:type="dxa"/>
            <w:vAlign w:val="center"/>
          </w:tcPr>
          <w:p w14:paraId="70A22554" w14:textId="77777777" w:rsidR="008C18A2" w:rsidRPr="00E1123E" w:rsidRDefault="008C18A2" w:rsidP="00D040B8">
            <w:r w:rsidRPr="00E1123E">
              <w:rPr>
                <w:noProof/>
              </w:rPr>
              <w:fldChar w:fldCharType="begin">
                <w:ffData>
                  <w:name w:val="Text1"/>
                  <w:enabled/>
                  <w:calcOnExit w:val="0"/>
                  <w:textInput/>
                </w:ffData>
              </w:fldChar>
            </w:r>
            <w:bookmarkStart w:id="1" w:name="Text1"/>
            <w:r w:rsidRPr="00E1123E">
              <w:rPr>
                <w:noProof/>
              </w:rPr>
              <w:instrText xml:space="preserve"> FORMTEXT </w:instrText>
            </w:r>
            <w:r w:rsidRPr="00E1123E">
              <w:rPr>
                <w:noProof/>
              </w:rPr>
            </w:r>
            <w:r w:rsidRPr="00E1123E">
              <w:rPr>
                <w:noProof/>
              </w:rPr>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rPr>
                <w:noProof/>
              </w:rPr>
              <w:fldChar w:fldCharType="end"/>
            </w:r>
            <w:bookmarkEnd w:id="1"/>
          </w:p>
        </w:tc>
      </w:tr>
      <w:tr w:rsidR="008C18A2" w:rsidRPr="00E1123E" w14:paraId="46C89A93" w14:textId="77777777" w:rsidTr="003B0BED">
        <w:trPr>
          <w:trHeight w:val="198"/>
        </w:trPr>
        <w:tc>
          <w:tcPr>
            <w:tcW w:w="2684" w:type="dxa"/>
            <w:vAlign w:val="center"/>
          </w:tcPr>
          <w:p w14:paraId="7AD46394" w14:textId="77777777" w:rsidR="008C18A2" w:rsidRPr="00D040B8" w:rsidRDefault="008C18A2" w:rsidP="00D040B8">
            <w:pPr>
              <w:rPr>
                <w:b/>
                <w:bCs/>
              </w:rPr>
            </w:pPr>
            <w:r w:rsidRPr="00D040B8">
              <w:rPr>
                <w:b/>
                <w:bCs/>
              </w:rPr>
              <w:t>Postcode</w:t>
            </w:r>
          </w:p>
        </w:tc>
        <w:tc>
          <w:tcPr>
            <w:tcW w:w="7762" w:type="dxa"/>
            <w:vAlign w:val="center"/>
          </w:tcPr>
          <w:p w14:paraId="40FD0C2B" w14:textId="77777777" w:rsidR="008C18A2" w:rsidRPr="00E1123E" w:rsidRDefault="008C18A2" w:rsidP="00D040B8">
            <w:r w:rsidRPr="00E1123E">
              <w:fldChar w:fldCharType="begin">
                <w:ffData>
                  <w:name w:val="Text2"/>
                  <w:enabled/>
                  <w:calcOnExit w:val="0"/>
                  <w:textInput/>
                </w:ffData>
              </w:fldChar>
            </w:r>
            <w:bookmarkStart w:id="2" w:name="Text2"/>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2"/>
          </w:p>
        </w:tc>
      </w:tr>
      <w:tr w:rsidR="008C18A2" w:rsidRPr="00E1123E" w14:paraId="51E8CE07" w14:textId="77777777" w:rsidTr="003B0BED">
        <w:trPr>
          <w:trHeight w:val="198"/>
        </w:trPr>
        <w:tc>
          <w:tcPr>
            <w:tcW w:w="2684" w:type="dxa"/>
            <w:vAlign w:val="center"/>
          </w:tcPr>
          <w:p w14:paraId="18DEC1C9" w14:textId="77777777" w:rsidR="008C18A2" w:rsidRPr="00D040B8" w:rsidRDefault="008C18A2" w:rsidP="00D040B8">
            <w:pPr>
              <w:rPr>
                <w:b/>
                <w:bCs/>
              </w:rPr>
            </w:pPr>
            <w:r w:rsidRPr="00D040B8">
              <w:rPr>
                <w:b/>
                <w:bCs/>
              </w:rPr>
              <w:t>Date of Establishment</w:t>
            </w:r>
          </w:p>
        </w:tc>
        <w:tc>
          <w:tcPr>
            <w:tcW w:w="7762" w:type="dxa"/>
            <w:vAlign w:val="center"/>
          </w:tcPr>
          <w:p w14:paraId="34BD0154" w14:textId="77777777" w:rsidR="008C18A2" w:rsidRPr="00E1123E" w:rsidRDefault="008C18A2" w:rsidP="00D040B8">
            <w:r w:rsidRPr="00E1123E">
              <w:fldChar w:fldCharType="begin">
                <w:ffData>
                  <w:name w:val="Text3"/>
                  <w:enabled/>
                  <w:calcOnExit w:val="0"/>
                  <w:textInput/>
                </w:ffData>
              </w:fldChar>
            </w:r>
            <w:bookmarkStart w:id="3" w:name="Text3"/>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3"/>
          </w:p>
        </w:tc>
      </w:tr>
      <w:tr w:rsidR="008C18A2" w:rsidRPr="00E1123E" w14:paraId="73D82859" w14:textId="77777777" w:rsidTr="003B0BED">
        <w:trPr>
          <w:trHeight w:val="198"/>
        </w:trPr>
        <w:tc>
          <w:tcPr>
            <w:tcW w:w="2684" w:type="dxa"/>
            <w:vAlign w:val="center"/>
          </w:tcPr>
          <w:p w14:paraId="6B34CC90" w14:textId="77777777" w:rsidR="008C18A2" w:rsidRPr="00D040B8" w:rsidRDefault="008C18A2" w:rsidP="00D040B8">
            <w:pPr>
              <w:rPr>
                <w:b/>
                <w:bCs/>
              </w:rPr>
            </w:pPr>
            <w:r w:rsidRPr="00D040B8">
              <w:rPr>
                <w:b/>
                <w:bCs/>
              </w:rPr>
              <w:t>Website</w:t>
            </w:r>
          </w:p>
        </w:tc>
        <w:tc>
          <w:tcPr>
            <w:tcW w:w="7762" w:type="dxa"/>
            <w:vAlign w:val="center"/>
          </w:tcPr>
          <w:p w14:paraId="6398B156" w14:textId="77777777" w:rsidR="008C18A2" w:rsidRPr="00E1123E" w:rsidRDefault="008C18A2" w:rsidP="00D040B8">
            <w:r w:rsidRPr="00E1123E">
              <w:fldChar w:fldCharType="begin">
                <w:ffData>
                  <w:name w:val="Text4"/>
                  <w:enabled/>
                  <w:calcOnExit w:val="0"/>
                  <w:textInput/>
                </w:ffData>
              </w:fldChar>
            </w:r>
            <w:bookmarkStart w:id="4" w:name="Text4"/>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4"/>
          </w:p>
        </w:tc>
      </w:tr>
      <w:tr w:rsidR="008C18A2" w:rsidRPr="00E1123E" w14:paraId="610927AB" w14:textId="77777777" w:rsidTr="003B0BED">
        <w:trPr>
          <w:trHeight w:val="198"/>
        </w:trPr>
        <w:tc>
          <w:tcPr>
            <w:tcW w:w="2684" w:type="dxa"/>
            <w:vAlign w:val="center"/>
          </w:tcPr>
          <w:p w14:paraId="4690E50E" w14:textId="77777777" w:rsidR="008C18A2" w:rsidRPr="00D040B8" w:rsidRDefault="008C18A2" w:rsidP="00D040B8">
            <w:pPr>
              <w:rPr>
                <w:b/>
                <w:bCs/>
              </w:rPr>
            </w:pPr>
            <w:r w:rsidRPr="00D040B8">
              <w:rPr>
                <w:b/>
                <w:bCs/>
              </w:rPr>
              <w:t>Contact Name</w:t>
            </w:r>
          </w:p>
        </w:tc>
        <w:tc>
          <w:tcPr>
            <w:tcW w:w="7762" w:type="dxa"/>
            <w:vAlign w:val="center"/>
          </w:tcPr>
          <w:p w14:paraId="3FB01457" w14:textId="77777777" w:rsidR="008C18A2" w:rsidRPr="00E1123E" w:rsidRDefault="008C18A2" w:rsidP="00D040B8">
            <w:r w:rsidRPr="00E1123E">
              <w:fldChar w:fldCharType="begin">
                <w:ffData>
                  <w:name w:val="Text5"/>
                  <w:enabled/>
                  <w:calcOnExit w:val="0"/>
                  <w:textInput/>
                </w:ffData>
              </w:fldChar>
            </w:r>
            <w:bookmarkStart w:id="5" w:name="Text5"/>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5"/>
          </w:p>
        </w:tc>
      </w:tr>
      <w:tr w:rsidR="008C18A2" w:rsidRPr="00E1123E" w14:paraId="4707016F" w14:textId="77777777" w:rsidTr="003B0BED">
        <w:trPr>
          <w:trHeight w:val="198"/>
        </w:trPr>
        <w:tc>
          <w:tcPr>
            <w:tcW w:w="2684" w:type="dxa"/>
            <w:vAlign w:val="center"/>
          </w:tcPr>
          <w:p w14:paraId="3743B1B3" w14:textId="77777777" w:rsidR="008C18A2" w:rsidRPr="00D040B8" w:rsidRDefault="008C18A2" w:rsidP="00D040B8">
            <w:pPr>
              <w:rPr>
                <w:b/>
                <w:bCs/>
              </w:rPr>
            </w:pPr>
            <w:r w:rsidRPr="00D040B8">
              <w:rPr>
                <w:b/>
                <w:bCs/>
              </w:rPr>
              <w:t>Email</w:t>
            </w:r>
          </w:p>
        </w:tc>
        <w:tc>
          <w:tcPr>
            <w:tcW w:w="7762" w:type="dxa"/>
            <w:vAlign w:val="center"/>
          </w:tcPr>
          <w:p w14:paraId="3B04ED0E" w14:textId="77777777" w:rsidR="008C18A2" w:rsidRPr="00E1123E" w:rsidRDefault="008C18A2" w:rsidP="00D040B8">
            <w:r w:rsidRPr="00E1123E">
              <w:fldChar w:fldCharType="begin">
                <w:ffData>
                  <w:name w:val="Text6"/>
                  <w:enabled/>
                  <w:calcOnExit w:val="0"/>
                  <w:textInput/>
                </w:ffData>
              </w:fldChar>
            </w:r>
            <w:bookmarkStart w:id="6" w:name="Text6"/>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6"/>
          </w:p>
        </w:tc>
      </w:tr>
      <w:tr w:rsidR="008C18A2" w:rsidRPr="00E1123E" w14:paraId="5D3CC2EA" w14:textId="77777777" w:rsidTr="003B0BED">
        <w:trPr>
          <w:trHeight w:val="198"/>
        </w:trPr>
        <w:tc>
          <w:tcPr>
            <w:tcW w:w="2684" w:type="dxa"/>
            <w:vAlign w:val="center"/>
          </w:tcPr>
          <w:p w14:paraId="72CEE6DF" w14:textId="77777777" w:rsidR="008C18A2" w:rsidRPr="00D040B8" w:rsidRDefault="008C18A2" w:rsidP="00D040B8">
            <w:pPr>
              <w:rPr>
                <w:b/>
                <w:bCs/>
              </w:rPr>
            </w:pPr>
            <w:r w:rsidRPr="00D040B8">
              <w:rPr>
                <w:b/>
                <w:bCs/>
              </w:rPr>
              <w:t>Phone</w:t>
            </w:r>
          </w:p>
        </w:tc>
        <w:tc>
          <w:tcPr>
            <w:tcW w:w="7762" w:type="dxa"/>
            <w:vAlign w:val="center"/>
          </w:tcPr>
          <w:p w14:paraId="067BFA44" w14:textId="77777777" w:rsidR="008C18A2" w:rsidRPr="00E1123E" w:rsidRDefault="008C18A2" w:rsidP="00D040B8">
            <w:r w:rsidRPr="00E1123E">
              <w:fldChar w:fldCharType="begin">
                <w:ffData>
                  <w:name w:val="Text7"/>
                  <w:enabled/>
                  <w:calcOnExit w:val="0"/>
                  <w:textInput/>
                </w:ffData>
              </w:fldChar>
            </w:r>
            <w:bookmarkStart w:id="7" w:name="Text7"/>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7"/>
          </w:p>
        </w:tc>
      </w:tr>
    </w:tbl>
    <w:p w14:paraId="7F0E7E65" w14:textId="77777777" w:rsidR="008C18A2" w:rsidRDefault="008C18A2" w:rsidP="00D040B8"/>
    <w:p w14:paraId="6A13DE67" w14:textId="77777777" w:rsidR="008C18A2" w:rsidRPr="00D9729D" w:rsidRDefault="008C18A2" w:rsidP="00D9729D">
      <w:pPr>
        <w:pStyle w:val="Heading1numberedNoindent"/>
      </w:pPr>
      <w:r w:rsidRPr="00D9729D">
        <w:t>Employer Reference Number (ERN)</w:t>
      </w:r>
    </w:p>
    <w:p w14:paraId="1747FD0C" w14:textId="77777777" w:rsidR="008C18A2" w:rsidRPr="00D040B8" w:rsidRDefault="008C18A2" w:rsidP="00D040B8">
      <w:r w:rsidRPr="00D040B8">
        <w:t>Following the new regulatory requirements introduced in 2012, we need information from you for the Employer’s Liability (EL) database to ensure claimants can trace insurers in event of an Employers’ Liability claim.</w:t>
      </w:r>
    </w:p>
    <w:p w14:paraId="3FC370DA" w14:textId="77777777" w:rsidR="00C05DA9" w:rsidRDefault="00C05DA9" w:rsidP="00D040B8"/>
    <w:p w14:paraId="47CD3D93" w14:textId="77777777" w:rsidR="008C18A2" w:rsidRPr="008C18A2" w:rsidRDefault="008C18A2" w:rsidP="00D040B8">
      <w:pPr>
        <w:pStyle w:val="Heading1"/>
      </w:pPr>
      <w:r>
        <w:t>Please provide us with your ERN below</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3959"/>
        <w:gridCol w:w="2694"/>
      </w:tblGrid>
      <w:tr w:rsidR="008C18A2" w:rsidRPr="00E1123E" w14:paraId="290503E5" w14:textId="77777777" w:rsidTr="00E1123E">
        <w:trPr>
          <w:trHeight w:val="425"/>
        </w:trPr>
        <w:tc>
          <w:tcPr>
            <w:tcW w:w="3959" w:type="dxa"/>
            <w:vAlign w:val="center"/>
          </w:tcPr>
          <w:p w14:paraId="27C01D33" w14:textId="77777777" w:rsidR="008C18A2" w:rsidRPr="00E1123E" w:rsidRDefault="008C18A2" w:rsidP="00D040B8">
            <w:r w:rsidRPr="00E1123E">
              <w:t>Employer Reference Number</w:t>
            </w:r>
          </w:p>
        </w:tc>
        <w:tc>
          <w:tcPr>
            <w:tcW w:w="2694" w:type="dxa"/>
            <w:vAlign w:val="center"/>
          </w:tcPr>
          <w:p w14:paraId="102CFD7B" w14:textId="77777777" w:rsidR="008C18A2" w:rsidRPr="00E1123E" w:rsidRDefault="008C18A2" w:rsidP="00D040B8">
            <w:r w:rsidRPr="00E1123E">
              <w:fldChar w:fldCharType="begin">
                <w:ffData>
                  <w:name w:val="Text9"/>
                  <w:enabled/>
                  <w:calcOnExit w:val="0"/>
                  <w:textInput/>
                </w:ffData>
              </w:fldChar>
            </w:r>
            <w:bookmarkStart w:id="8" w:name="Text9"/>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8"/>
          </w:p>
        </w:tc>
      </w:tr>
    </w:tbl>
    <w:p w14:paraId="4073221C" w14:textId="77777777" w:rsidR="008C18A2" w:rsidRPr="008C18A2" w:rsidRDefault="008C18A2" w:rsidP="00D040B8"/>
    <w:p w14:paraId="1BF075AC" w14:textId="77777777" w:rsidR="008C18A2" w:rsidRPr="00D040B8" w:rsidRDefault="008C18A2" w:rsidP="00D9729D">
      <w:pPr>
        <w:pStyle w:val="Heading1numberedNoindent"/>
      </w:pPr>
      <w:r w:rsidRPr="00D040B8">
        <w:t xml:space="preserve">UK </w:t>
      </w:r>
      <w:r w:rsidRPr="00865312">
        <w:t>Subsidiary</w:t>
      </w:r>
      <w:r w:rsidRPr="00D040B8">
        <w:t xml:space="preserve"> Companies</w:t>
      </w:r>
    </w:p>
    <w:p w14:paraId="72DF17BB" w14:textId="77777777" w:rsidR="008C18A2" w:rsidRPr="00C05DA9" w:rsidRDefault="008C18A2" w:rsidP="00D040B8">
      <w:r w:rsidRPr="00C05DA9">
        <w:t>Please state all subsidiary companies which are registered within the UK that will require to be covered under this policy:</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5223"/>
        <w:gridCol w:w="5223"/>
      </w:tblGrid>
      <w:tr w:rsidR="008C18A2" w:rsidRPr="00E1123E" w14:paraId="1BD86016" w14:textId="77777777" w:rsidTr="00E1123E">
        <w:trPr>
          <w:trHeight w:val="425"/>
        </w:trPr>
        <w:tc>
          <w:tcPr>
            <w:tcW w:w="5223" w:type="dxa"/>
            <w:vAlign w:val="center"/>
          </w:tcPr>
          <w:p w14:paraId="739E4F60" w14:textId="77777777" w:rsidR="008C18A2" w:rsidRPr="00E1123E" w:rsidRDefault="008C18A2" w:rsidP="00D040B8">
            <w:r w:rsidRPr="00E1123E">
              <w:t>Company Name</w:t>
            </w:r>
          </w:p>
        </w:tc>
        <w:tc>
          <w:tcPr>
            <w:tcW w:w="5223" w:type="dxa"/>
            <w:vAlign w:val="center"/>
          </w:tcPr>
          <w:p w14:paraId="1B580C30" w14:textId="77777777" w:rsidR="008C18A2" w:rsidRPr="00E1123E" w:rsidRDefault="008C18A2" w:rsidP="00D040B8">
            <w:r w:rsidRPr="00E1123E">
              <w:t>Employer Reference Number (ERN)</w:t>
            </w:r>
          </w:p>
        </w:tc>
      </w:tr>
      <w:tr w:rsidR="008C18A2" w:rsidRPr="00E1123E" w14:paraId="28FDA486" w14:textId="77777777" w:rsidTr="00E1123E">
        <w:trPr>
          <w:trHeight w:val="369"/>
        </w:trPr>
        <w:tc>
          <w:tcPr>
            <w:tcW w:w="5223" w:type="dxa"/>
            <w:vAlign w:val="center"/>
          </w:tcPr>
          <w:p w14:paraId="56EAECE1" w14:textId="77777777" w:rsidR="008C18A2" w:rsidRPr="00E1123E" w:rsidRDefault="00F3797A" w:rsidP="00D040B8">
            <w:r w:rsidRPr="00E1123E">
              <w:fldChar w:fldCharType="begin">
                <w:ffData>
                  <w:name w:val="Text10"/>
                  <w:enabled/>
                  <w:calcOnExit w:val="0"/>
                  <w:textInput/>
                </w:ffData>
              </w:fldChar>
            </w:r>
            <w:bookmarkStart w:id="9" w:name="Text10"/>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9"/>
          </w:p>
        </w:tc>
        <w:tc>
          <w:tcPr>
            <w:tcW w:w="5223" w:type="dxa"/>
            <w:vAlign w:val="center"/>
          </w:tcPr>
          <w:p w14:paraId="0D8E591F" w14:textId="77777777" w:rsidR="008C18A2" w:rsidRPr="00E1123E" w:rsidRDefault="00F3797A" w:rsidP="00D040B8">
            <w:r w:rsidRPr="00E1123E">
              <w:fldChar w:fldCharType="begin">
                <w:ffData>
                  <w:name w:val="Text12"/>
                  <w:enabled/>
                  <w:calcOnExit w:val="0"/>
                  <w:textInput/>
                </w:ffData>
              </w:fldChar>
            </w:r>
            <w:bookmarkStart w:id="10" w:name="Text12"/>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0"/>
          </w:p>
        </w:tc>
      </w:tr>
      <w:tr w:rsidR="008C18A2" w:rsidRPr="00E1123E" w14:paraId="4BF9BF5A" w14:textId="77777777" w:rsidTr="00E1123E">
        <w:trPr>
          <w:trHeight w:val="369"/>
        </w:trPr>
        <w:tc>
          <w:tcPr>
            <w:tcW w:w="5223" w:type="dxa"/>
            <w:vAlign w:val="center"/>
          </w:tcPr>
          <w:p w14:paraId="259D6D3E" w14:textId="77777777" w:rsidR="008C18A2" w:rsidRPr="00E1123E" w:rsidRDefault="00F3797A" w:rsidP="00D040B8">
            <w:r w:rsidRPr="00E1123E">
              <w:fldChar w:fldCharType="begin">
                <w:ffData>
                  <w:name w:val="Text11"/>
                  <w:enabled/>
                  <w:calcOnExit w:val="0"/>
                  <w:textInput/>
                </w:ffData>
              </w:fldChar>
            </w:r>
            <w:bookmarkStart w:id="11" w:name="Text11"/>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1"/>
          </w:p>
        </w:tc>
        <w:tc>
          <w:tcPr>
            <w:tcW w:w="5223" w:type="dxa"/>
            <w:vAlign w:val="center"/>
          </w:tcPr>
          <w:p w14:paraId="23749EB8" w14:textId="77777777" w:rsidR="008C18A2" w:rsidRPr="00E1123E" w:rsidRDefault="00F3797A" w:rsidP="00D040B8">
            <w:r w:rsidRPr="00E1123E">
              <w:fldChar w:fldCharType="begin">
                <w:ffData>
                  <w:name w:val="Text13"/>
                  <w:enabled/>
                  <w:calcOnExit w:val="0"/>
                  <w:textInput/>
                </w:ffData>
              </w:fldChar>
            </w:r>
            <w:bookmarkStart w:id="12" w:name="Text13"/>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2"/>
          </w:p>
        </w:tc>
      </w:tr>
      <w:tr w:rsidR="00F3797A" w:rsidRPr="00E1123E" w14:paraId="05FB3CB5" w14:textId="77777777" w:rsidTr="00E1123E">
        <w:trPr>
          <w:trHeight w:val="369"/>
        </w:trPr>
        <w:tc>
          <w:tcPr>
            <w:tcW w:w="5223" w:type="dxa"/>
            <w:vAlign w:val="center"/>
          </w:tcPr>
          <w:p w14:paraId="472EB69D" w14:textId="77777777" w:rsidR="00F3797A" w:rsidRPr="00E1123E" w:rsidRDefault="00F3797A" w:rsidP="00D040B8">
            <w:r w:rsidRPr="00E1123E">
              <w:fldChar w:fldCharType="begin">
                <w:ffData>
                  <w:name w:val="Text16"/>
                  <w:enabled/>
                  <w:calcOnExit w:val="0"/>
                  <w:textInput/>
                </w:ffData>
              </w:fldChar>
            </w:r>
            <w:bookmarkStart w:id="13" w:name="Text16"/>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3"/>
          </w:p>
        </w:tc>
        <w:tc>
          <w:tcPr>
            <w:tcW w:w="5223" w:type="dxa"/>
            <w:vAlign w:val="center"/>
          </w:tcPr>
          <w:p w14:paraId="6620737C" w14:textId="77777777" w:rsidR="00F3797A" w:rsidRPr="00E1123E" w:rsidRDefault="00F3797A" w:rsidP="00D040B8">
            <w:r w:rsidRPr="00E1123E">
              <w:fldChar w:fldCharType="begin">
                <w:ffData>
                  <w:name w:val="Text17"/>
                  <w:enabled/>
                  <w:calcOnExit w:val="0"/>
                  <w:textInput/>
                </w:ffData>
              </w:fldChar>
            </w:r>
            <w:bookmarkStart w:id="14" w:name="Text17"/>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4"/>
          </w:p>
        </w:tc>
      </w:tr>
    </w:tbl>
    <w:p w14:paraId="1254AB5F" w14:textId="77777777" w:rsidR="007C1E77" w:rsidRDefault="007C1E77" w:rsidP="00D040B8"/>
    <w:p w14:paraId="553F1727" w14:textId="77777777" w:rsidR="008C18A2" w:rsidRPr="004544B0" w:rsidRDefault="008C18A2" w:rsidP="00D9729D">
      <w:pPr>
        <w:pStyle w:val="Heading1numberedNoindent"/>
      </w:pPr>
      <w:r w:rsidRPr="004544B0">
        <w:t xml:space="preserve">Business </w:t>
      </w:r>
      <w:r w:rsidRPr="00865312">
        <w:t>Activities</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3818"/>
        <w:gridCol w:w="1405"/>
        <w:gridCol w:w="3698"/>
        <w:gridCol w:w="1525"/>
      </w:tblGrid>
      <w:tr w:rsidR="007C1E77" w:rsidRPr="00375DF9" w14:paraId="66263099" w14:textId="77777777" w:rsidTr="00D824AD">
        <w:trPr>
          <w:trHeight w:val="369"/>
        </w:trPr>
        <w:tc>
          <w:tcPr>
            <w:tcW w:w="10446" w:type="dxa"/>
            <w:gridSpan w:val="4"/>
            <w:vAlign w:val="center"/>
          </w:tcPr>
          <w:p w14:paraId="7068237C" w14:textId="77777777" w:rsidR="007C1E77" w:rsidRPr="00D824AD" w:rsidRDefault="007C1E77" w:rsidP="001B188F">
            <w:pPr>
              <w:pStyle w:val="NoSpacing"/>
              <w:numPr>
                <w:ilvl w:val="0"/>
                <w:numId w:val="5"/>
              </w:numPr>
              <w:ind w:left="714" w:hanging="357"/>
            </w:pPr>
            <w:r w:rsidRPr="00D824AD">
              <w:t>Are you involved in the supply of:</w:t>
            </w:r>
          </w:p>
        </w:tc>
      </w:tr>
      <w:tr w:rsidR="007C1E77" w:rsidRPr="00375DF9" w14:paraId="34CBF1D0" w14:textId="77777777" w:rsidTr="003B0BED">
        <w:trPr>
          <w:trHeight w:val="309"/>
        </w:trPr>
        <w:tc>
          <w:tcPr>
            <w:tcW w:w="8921" w:type="dxa"/>
            <w:gridSpan w:val="3"/>
            <w:vAlign w:val="center"/>
          </w:tcPr>
          <w:p w14:paraId="622354CB" w14:textId="77777777" w:rsidR="007C1E77" w:rsidRPr="00D824AD" w:rsidRDefault="007C1E77" w:rsidP="007A7A5F">
            <w:pPr>
              <w:pStyle w:val="NoSpacing"/>
              <w:ind w:left="738" w:firstLine="0"/>
            </w:pPr>
            <w:r w:rsidRPr="00D824AD">
              <w:t>Medical/Nursing/</w:t>
            </w:r>
            <w:r w:rsidRPr="003B6D50">
              <w:t>Domiciliary</w:t>
            </w:r>
            <w:r w:rsidRPr="00D824AD">
              <w:t xml:space="preserve"> Care Staff to business or charities (Care Homes)</w:t>
            </w:r>
          </w:p>
        </w:tc>
        <w:tc>
          <w:tcPr>
            <w:tcW w:w="1525" w:type="dxa"/>
            <w:vAlign w:val="center"/>
          </w:tcPr>
          <w:p w14:paraId="0078C937" w14:textId="77777777" w:rsidR="007C1E77" w:rsidRPr="00D824AD" w:rsidRDefault="007C1E77" w:rsidP="00BD59B5">
            <w:pPr>
              <w:pStyle w:val="NoSpacing"/>
              <w:ind w:left="-102" w:right="-148" w:firstLine="0"/>
              <w:jc w:val="center"/>
              <w:rPr>
                <w:sz w:val="22"/>
                <w:szCs w:val="22"/>
              </w:rPr>
            </w:pPr>
            <w:r w:rsidRPr="00D824AD">
              <w:fldChar w:fldCharType="begin">
                <w:ffData>
                  <w:name w:val=""/>
                  <w:enabled/>
                  <w:calcOnExit w:val="0"/>
                  <w:ddList>
                    <w:listEntry w:val="?"/>
                    <w:listEntry w:val="No"/>
                    <w:listEntry w:val="Yes"/>
                  </w:ddList>
                </w:ffData>
              </w:fldChar>
            </w:r>
            <w:r w:rsidRPr="00D824AD">
              <w:instrText xml:space="preserve"> FORMDROPDOWN </w:instrText>
            </w:r>
            <w:r w:rsidRPr="00D824AD">
              <w:fldChar w:fldCharType="separate"/>
            </w:r>
            <w:r w:rsidRPr="00D824AD">
              <w:fldChar w:fldCharType="end"/>
            </w:r>
          </w:p>
        </w:tc>
      </w:tr>
      <w:tr w:rsidR="007C1E77" w:rsidRPr="00375DF9" w14:paraId="0A614377" w14:textId="77777777" w:rsidTr="003B0BED">
        <w:trPr>
          <w:trHeight w:val="270"/>
        </w:trPr>
        <w:tc>
          <w:tcPr>
            <w:tcW w:w="8921" w:type="dxa"/>
            <w:gridSpan w:val="3"/>
            <w:vAlign w:val="center"/>
          </w:tcPr>
          <w:p w14:paraId="0F088033" w14:textId="77777777" w:rsidR="007C1E77" w:rsidRPr="00D824AD" w:rsidRDefault="007C1E77" w:rsidP="007A7A5F">
            <w:pPr>
              <w:pStyle w:val="NoSpacing"/>
              <w:ind w:left="738" w:firstLine="0"/>
            </w:pPr>
            <w:r w:rsidRPr="00D824AD">
              <w:t>Medical/Nursing/Domiciliary Care Services direct to private individuals in their homes</w:t>
            </w:r>
          </w:p>
        </w:tc>
        <w:tc>
          <w:tcPr>
            <w:tcW w:w="1525" w:type="dxa"/>
            <w:vAlign w:val="center"/>
          </w:tcPr>
          <w:p w14:paraId="542AD604" w14:textId="77777777" w:rsidR="007C1E77" w:rsidRPr="00D824AD" w:rsidRDefault="007C1E77" w:rsidP="00BD59B5">
            <w:pPr>
              <w:pStyle w:val="NoSpacing"/>
              <w:ind w:left="-102" w:right="-148" w:firstLine="0"/>
              <w:jc w:val="center"/>
              <w:rPr>
                <w:sz w:val="22"/>
                <w:szCs w:val="22"/>
              </w:rPr>
            </w:pPr>
            <w:r w:rsidRPr="00D824AD">
              <w:fldChar w:fldCharType="begin">
                <w:ffData>
                  <w:name w:val=""/>
                  <w:enabled/>
                  <w:calcOnExit w:val="0"/>
                  <w:ddList>
                    <w:listEntry w:val="?"/>
                    <w:listEntry w:val="No"/>
                    <w:listEntry w:val="Yes"/>
                  </w:ddList>
                </w:ffData>
              </w:fldChar>
            </w:r>
            <w:r w:rsidRPr="00D824AD">
              <w:instrText xml:space="preserve"> FORMDROPDOWN </w:instrText>
            </w:r>
            <w:r w:rsidRPr="00D824AD">
              <w:fldChar w:fldCharType="separate"/>
            </w:r>
            <w:r w:rsidRPr="00D824AD">
              <w:fldChar w:fldCharType="end"/>
            </w:r>
          </w:p>
        </w:tc>
      </w:tr>
      <w:tr w:rsidR="007C1E77" w:rsidRPr="00375DF9" w14:paraId="712F7E4F" w14:textId="77777777" w:rsidTr="00D824AD">
        <w:trPr>
          <w:trHeight w:val="369"/>
        </w:trPr>
        <w:tc>
          <w:tcPr>
            <w:tcW w:w="10446" w:type="dxa"/>
            <w:gridSpan w:val="4"/>
            <w:vAlign w:val="center"/>
          </w:tcPr>
          <w:p w14:paraId="5065EC85" w14:textId="77777777" w:rsidR="007C1E77" w:rsidRPr="00D824AD" w:rsidRDefault="007C1E77" w:rsidP="001B188F">
            <w:pPr>
              <w:pStyle w:val="NoSpacing"/>
              <w:numPr>
                <w:ilvl w:val="0"/>
                <w:numId w:val="5"/>
              </w:numPr>
              <w:ind w:left="714" w:hanging="357"/>
            </w:pPr>
            <w:r w:rsidRPr="00D824AD">
              <w:t>If you are involved in any other services which fall outside of the above, please detail below;</w:t>
            </w:r>
          </w:p>
        </w:tc>
      </w:tr>
      <w:tr w:rsidR="007C1E77" w14:paraId="111894D0" w14:textId="77777777" w:rsidTr="00D824AD">
        <w:trPr>
          <w:trHeight w:val="382"/>
        </w:trPr>
        <w:tc>
          <w:tcPr>
            <w:tcW w:w="10446" w:type="dxa"/>
            <w:gridSpan w:val="4"/>
            <w:vAlign w:val="center"/>
          </w:tcPr>
          <w:p w14:paraId="460D8E4A" w14:textId="77777777" w:rsidR="007C1E77" w:rsidRPr="00D824AD" w:rsidRDefault="007C1E77" w:rsidP="00C76421">
            <w:pPr>
              <w:pStyle w:val="NoSpacing"/>
              <w:ind w:left="357" w:firstLine="0"/>
            </w:pPr>
            <w:r w:rsidRPr="00D824AD">
              <w:fldChar w:fldCharType="begin">
                <w:ffData>
                  <w:name w:val=""/>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r w:rsidR="007C1E77" w14:paraId="776E4B68" w14:textId="77777777" w:rsidTr="00265F51">
        <w:trPr>
          <w:trHeight w:val="369"/>
        </w:trPr>
        <w:tc>
          <w:tcPr>
            <w:tcW w:w="8921" w:type="dxa"/>
            <w:gridSpan w:val="3"/>
            <w:vAlign w:val="center"/>
          </w:tcPr>
          <w:p w14:paraId="7711A090" w14:textId="77777777" w:rsidR="007C1E77" w:rsidRPr="00D824AD" w:rsidRDefault="007C1E77" w:rsidP="001B188F">
            <w:pPr>
              <w:pStyle w:val="NoSpacing"/>
              <w:numPr>
                <w:ilvl w:val="0"/>
                <w:numId w:val="5"/>
              </w:numPr>
              <w:ind w:left="714" w:hanging="357"/>
            </w:pPr>
            <w:r w:rsidRPr="00D824AD">
              <w:t>Has your business been / is your business required or do you propose to register with a regulatory body such as the Care Quality Commission, the Care and Social Services Inspectorate Wales (CSSIW) or any other body which may inspect or audit your services?</w:t>
            </w:r>
          </w:p>
        </w:tc>
        <w:tc>
          <w:tcPr>
            <w:tcW w:w="1525" w:type="dxa"/>
            <w:vAlign w:val="center"/>
          </w:tcPr>
          <w:p w14:paraId="7A49AC92" w14:textId="77777777" w:rsidR="007C1E77" w:rsidRPr="00D824AD" w:rsidRDefault="007C1E77" w:rsidP="00BD59B5">
            <w:pPr>
              <w:pStyle w:val="NoSpacing"/>
              <w:ind w:left="-102" w:right="-6" w:firstLine="102"/>
              <w:jc w:val="center"/>
              <w:rPr>
                <w:sz w:val="22"/>
                <w:szCs w:val="22"/>
              </w:rPr>
            </w:pPr>
            <w:r w:rsidRPr="00D824AD">
              <w:fldChar w:fldCharType="begin">
                <w:ffData>
                  <w:name w:val=""/>
                  <w:enabled/>
                  <w:calcOnExit w:val="0"/>
                  <w:ddList>
                    <w:listEntry w:val="?"/>
                    <w:listEntry w:val="No"/>
                    <w:listEntry w:val="Yes"/>
                  </w:ddList>
                </w:ffData>
              </w:fldChar>
            </w:r>
            <w:r w:rsidRPr="00D824AD">
              <w:instrText xml:space="preserve"> FORMDROPDOWN </w:instrText>
            </w:r>
            <w:r w:rsidRPr="00D824AD">
              <w:fldChar w:fldCharType="separate"/>
            </w:r>
            <w:r w:rsidRPr="00D824AD">
              <w:fldChar w:fldCharType="end"/>
            </w:r>
          </w:p>
        </w:tc>
      </w:tr>
      <w:tr w:rsidR="007C1E77" w14:paraId="039E3751" w14:textId="77777777" w:rsidTr="00265F51">
        <w:trPr>
          <w:trHeight w:val="369"/>
        </w:trPr>
        <w:tc>
          <w:tcPr>
            <w:tcW w:w="8921" w:type="dxa"/>
            <w:gridSpan w:val="3"/>
            <w:vAlign w:val="center"/>
          </w:tcPr>
          <w:p w14:paraId="5D4FC40C" w14:textId="77777777" w:rsidR="007C1E77" w:rsidRPr="00D824AD" w:rsidRDefault="007C1E77" w:rsidP="001B188F">
            <w:pPr>
              <w:pStyle w:val="NoSpacing"/>
              <w:numPr>
                <w:ilvl w:val="0"/>
                <w:numId w:val="5"/>
              </w:numPr>
              <w:ind w:left="714" w:hanging="357"/>
            </w:pPr>
            <w:r w:rsidRPr="00D824AD">
              <w:lastRenderedPageBreak/>
              <w:t>Please confirm the exact date of the last inspection and attach that report.</w:t>
            </w:r>
          </w:p>
        </w:tc>
        <w:tc>
          <w:tcPr>
            <w:tcW w:w="1525" w:type="dxa"/>
            <w:vAlign w:val="center"/>
          </w:tcPr>
          <w:p w14:paraId="5820F685" w14:textId="77777777" w:rsidR="007C1E77" w:rsidRPr="00D824AD" w:rsidRDefault="00241BA7" w:rsidP="00BD59B5">
            <w:pPr>
              <w:pStyle w:val="NoSpacing"/>
              <w:ind w:left="0" w:right="-6" w:firstLine="0"/>
              <w:jc w:val="center"/>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r w:rsidR="007C1E77" w14:paraId="5400C33E" w14:textId="77777777" w:rsidTr="00D824AD">
        <w:trPr>
          <w:trHeight w:val="369"/>
        </w:trPr>
        <w:tc>
          <w:tcPr>
            <w:tcW w:w="10446" w:type="dxa"/>
            <w:gridSpan w:val="4"/>
            <w:vAlign w:val="center"/>
          </w:tcPr>
          <w:p w14:paraId="67BCE096" w14:textId="77777777" w:rsidR="007C1E77" w:rsidRPr="00D824AD" w:rsidRDefault="007C1E77" w:rsidP="001B188F">
            <w:pPr>
              <w:pStyle w:val="NoSpacing"/>
              <w:numPr>
                <w:ilvl w:val="0"/>
                <w:numId w:val="5"/>
              </w:numPr>
              <w:ind w:left="714" w:hanging="357"/>
            </w:pPr>
            <w:r w:rsidRPr="00D824AD">
              <w:t>Other than administering or passing non-prescription or prescription drugs, do the staff participate in any other form of medical or paramedical services such as PEG feeding tubes, please provide information below;</w:t>
            </w:r>
          </w:p>
        </w:tc>
      </w:tr>
      <w:tr w:rsidR="007C1E77" w:rsidRPr="00D824AD" w14:paraId="3CAC34DB" w14:textId="77777777" w:rsidTr="00D824AD">
        <w:trPr>
          <w:trHeight w:val="369"/>
        </w:trPr>
        <w:tc>
          <w:tcPr>
            <w:tcW w:w="10446" w:type="dxa"/>
            <w:gridSpan w:val="4"/>
            <w:vAlign w:val="center"/>
          </w:tcPr>
          <w:p w14:paraId="3C4EF8D1" w14:textId="77777777" w:rsidR="007C1E77" w:rsidRPr="00D824AD" w:rsidRDefault="007C1E77" w:rsidP="00C76421">
            <w:pPr>
              <w:pStyle w:val="NoSpacing"/>
              <w:ind w:left="357" w:firstLine="0"/>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r w:rsidR="007C1E77" w:rsidRPr="00D824AD" w14:paraId="14B55615" w14:textId="77777777" w:rsidTr="003B0BED">
        <w:trPr>
          <w:trHeight w:val="584"/>
        </w:trPr>
        <w:tc>
          <w:tcPr>
            <w:tcW w:w="8921" w:type="dxa"/>
            <w:gridSpan w:val="3"/>
            <w:vAlign w:val="center"/>
          </w:tcPr>
          <w:p w14:paraId="3574819D" w14:textId="77777777" w:rsidR="007C1E77" w:rsidRPr="00D824AD" w:rsidRDefault="007C1E77" w:rsidP="001B188F">
            <w:pPr>
              <w:pStyle w:val="NospacingAB"/>
              <w:numPr>
                <w:ilvl w:val="0"/>
                <w:numId w:val="5"/>
              </w:numPr>
              <w:ind w:left="714" w:hanging="357"/>
            </w:pPr>
            <w:r w:rsidRPr="00D824AD">
              <w:t>Do you have a separate Medical Malpractice insurance policy in place to cover this element of your services?</w:t>
            </w:r>
          </w:p>
        </w:tc>
        <w:tc>
          <w:tcPr>
            <w:tcW w:w="1525" w:type="dxa"/>
            <w:vAlign w:val="center"/>
          </w:tcPr>
          <w:p w14:paraId="519D2586" w14:textId="77777777" w:rsidR="007C1E77" w:rsidRPr="00D824AD" w:rsidRDefault="00753E1F" w:rsidP="00BD59B5">
            <w:pPr>
              <w:pStyle w:val="NoSpacing"/>
              <w:ind w:left="0" w:right="-6" w:firstLine="0"/>
              <w:jc w:val="center"/>
              <w:rPr>
                <w:sz w:val="22"/>
                <w:szCs w:val="22"/>
              </w:rPr>
            </w:pPr>
            <w:r>
              <w:fldChar w:fldCharType="begin">
                <w:ffData>
                  <w:name w:val="Dropdown2"/>
                  <w:enabled/>
                  <w:calcOnExit w:val="0"/>
                  <w:ddList>
                    <w:listEntry w:val="?"/>
                    <w:listEntry w:val="No"/>
                    <w:listEntry w:val="Yes"/>
                  </w:ddList>
                </w:ffData>
              </w:fldChar>
            </w:r>
            <w:bookmarkStart w:id="15" w:name="Dropdown2"/>
            <w:r>
              <w:instrText xml:space="preserve"> FORMDROPDOWN </w:instrText>
            </w:r>
            <w:r>
              <w:fldChar w:fldCharType="separate"/>
            </w:r>
            <w:r>
              <w:fldChar w:fldCharType="end"/>
            </w:r>
            <w:bookmarkEnd w:id="15"/>
          </w:p>
        </w:tc>
      </w:tr>
      <w:tr w:rsidR="007C1E77" w14:paraId="476787A6" w14:textId="77777777" w:rsidTr="00265F51">
        <w:trPr>
          <w:trHeight w:val="369"/>
        </w:trPr>
        <w:tc>
          <w:tcPr>
            <w:tcW w:w="8921" w:type="dxa"/>
            <w:gridSpan w:val="3"/>
            <w:vAlign w:val="center"/>
          </w:tcPr>
          <w:p w14:paraId="0BB41349" w14:textId="77777777" w:rsidR="007C1E77" w:rsidRPr="00D824AD" w:rsidRDefault="007C1E77" w:rsidP="001B188F">
            <w:pPr>
              <w:pStyle w:val="NospacingAB"/>
              <w:numPr>
                <w:ilvl w:val="0"/>
                <w:numId w:val="5"/>
              </w:numPr>
              <w:ind w:left="714" w:hanging="357"/>
            </w:pPr>
            <w:r w:rsidRPr="00D824AD">
              <w:t>Do your staff have access to money belonging to service users?</w:t>
            </w:r>
          </w:p>
        </w:tc>
        <w:tc>
          <w:tcPr>
            <w:tcW w:w="1525" w:type="dxa"/>
            <w:vAlign w:val="center"/>
          </w:tcPr>
          <w:p w14:paraId="16549F14" w14:textId="77777777" w:rsidR="007C1E77" w:rsidRPr="00D824AD" w:rsidRDefault="00753E1F" w:rsidP="00BD59B5">
            <w:pPr>
              <w:pStyle w:val="NoSpacing"/>
              <w:ind w:left="0" w:right="-6" w:firstLine="0"/>
              <w:jc w:val="center"/>
              <w:rPr>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7C1E77" w14:paraId="4A7C20EC" w14:textId="77777777" w:rsidTr="003B0BED">
        <w:trPr>
          <w:trHeight w:val="582"/>
        </w:trPr>
        <w:tc>
          <w:tcPr>
            <w:tcW w:w="10446" w:type="dxa"/>
            <w:gridSpan w:val="4"/>
            <w:vAlign w:val="center"/>
          </w:tcPr>
          <w:p w14:paraId="69CBCCC9" w14:textId="77777777" w:rsidR="007C1E77" w:rsidRPr="00D824AD" w:rsidRDefault="007C1E77" w:rsidP="001B188F">
            <w:pPr>
              <w:pStyle w:val="NospacingAB"/>
              <w:numPr>
                <w:ilvl w:val="0"/>
                <w:numId w:val="5"/>
              </w:numPr>
              <w:ind w:left="714" w:hanging="357"/>
            </w:pPr>
            <w:r w:rsidRPr="00D824AD">
              <w:t>How often do you independently audit or reconcile accounts or money of the service users which are accessible by the staff under your employment and providing the day-to-day care to those parties?</w:t>
            </w:r>
          </w:p>
        </w:tc>
      </w:tr>
      <w:tr w:rsidR="00764D0B" w:rsidRPr="00D824AD" w14:paraId="2313F202" w14:textId="77777777" w:rsidTr="00D824AD">
        <w:trPr>
          <w:trHeight w:val="369"/>
        </w:trPr>
        <w:tc>
          <w:tcPr>
            <w:tcW w:w="10446" w:type="dxa"/>
            <w:gridSpan w:val="4"/>
            <w:vAlign w:val="center"/>
          </w:tcPr>
          <w:p w14:paraId="1707D8C6" w14:textId="77777777" w:rsidR="00764D0B" w:rsidRPr="00D824AD" w:rsidRDefault="00764D0B" w:rsidP="001B188F">
            <w:pPr>
              <w:pStyle w:val="NoSpacing"/>
              <w:ind w:left="714" w:hanging="357"/>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r w:rsidR="00764D0B" w:rsidRPr="00D824AD" w14:paraId="0364E89E" w14:textId="77777777" w:rsidTr="00265F51">
        <w:trPr>
          <w:trHeight w:val="369"/>
        </w:trPr>
        <w:tc>
          <w:tcPr>
            <w:tcW w:w="8921" w:type="dxa"/>
            <w:gridSpan w:val="3"/>
            <w:vAlign w:val="center"/>
          </w:tcPr>
          <w:p w14:paraId="4F37F48B" w14:textId="77777777" w:rsidR="00764D0B" w:rsidRPr="00265F51" w:rsidRDefault="00764D0B" w:rsidP="001B188F">
            <w:pPr>
              <w:pStyle w:val="NospacingAB"/>
              <w:numPr>
                <w:ilvl w:val="0"/>
                <w:numId w:val="5"/>
              </w:numPr>
              <w:ind w:left="714" w:hanging="357"/>
            </w:pPr>
            <w:r w:rsidRPr="00265F51">
              <w:t>Please confirm that your staff turnover is less than 35% per annum</w:t>
            </w:r>
          </w:p>
        </w:tc>
        <w:tc>
          <w:tcPr>
            <w:tcW w:w="1525" w:type="dxa"/>
            <w:vAlign w:val="center"/>
          </w:tcPr>
          <w:p w14:paraId="30AD4CB7" w14:textId="77777777" w:rsidR="00764D0B" w:rsidRPr="00265F51" w:rsidRDefault="00753E1F" w:rsidP="003B6D50">
            <w:pPr>
              <w:pStyle w:val="NoSpacing"/>
              <w:rPr>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65F51" w:rsidRPr="00D824AD" w14:paraId="2E96083C" w14:textId="77777777" w:rsidTr="00265F51">
        <w:trPr>
          <w:trHeight w:val="369"/>
        </w:trPr>
        <w:tc>
          <w:tcPr>
            <w:tcW w:w="8921" w:type="dxa"/>
            <w:gridSpan w:val="3"/>
            <w:vAlign w:val="center"/>
          </w:tcPr>
          <w:p w14:paraId="513CAA99" w14:textId="77777777" w:rsidR="00265F51" w:rsidRPr="00265F51" w:rsidRDefault="00265F51" w:rsidP="001B188F">
            <w:pPr>
              <w:pStyle w:val="NospacingAB"/>
              <w:numPr>
                <w:ilvl w:val="0"/>
                <w:numId w:val="5"/>
              </w:numPr>
              <w:ind w:left="714" w:hanging="357"/>
            </w:pPr>
            <w:r w:rsidRPr="00265F51">
              <w:t>Please confirm that you</w:t>
            </w:r>
            <w:r w:rsidR="00960E27">
              <w:t>r</w:t>
            </w:r>
            <w:r w:rsidRPr="00265F51">
              <w:t xml:space="preserve"> current vacancy rate is below 5% </w:t>
            </w:r>
          </w:p>
        </w:tc>
        <w:tc>
          <w:tcPr>
            <w:tcW w:w="1525" w:type="dxa"/>
            <w:vAlign w:val="center"/>
          </w:tcPr>
          <w:p w14:paraId="1F698813" w14:textId="77777777" w:rsidR="00265F51" w:rsidRPr="00265F51" w:rsidRDefault="00753E1F" w:rsidP="003B6D50">
            <w:pPr>
              <w:pStyle w:val="NoSpacing"/>
              <w:rPr>
                <w:bCs/>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1F73E5" w:rsidRPr="00D824AD" w14:paraId="7F3FA70E" w14:textId="77777777" w:rsidTr="00D82EE0">
        <w:trPr>
          <w:trHeight w:val="369"/>
        </w:trPr>
        <w:tc>
          <w:tcPr>
            <w:tcW w:w="10446" w:type="dxa"/>
            <w:gridSpan w:val="4"/>
            <w:vAlign w:val="center"/>
          </w:tcPr>
          <w:p w14:paraId="4CC6BCA3" w14:textId="77777777" w:rsidR="001F73E5" w:rsidRPr="00265F51" w:rsidRDefault="001F73E5" w:rsidP="001B188F">
            <w:pPr>
              <w:pStyle w:val="NospacingAB"/>
              <w:numPr>
                <w:ilvl w:val="0"/>
                <w:numId w:val="5"/>
              </w:numPr>
              <w:ind w:left="714" w:hanging="357"/>
            </w:pPr>
            <w:r w:rsidRPr="00265F51">
              <w:t>Please confirm you</w:t>
            </w:r>
            <w:r w:rsidR="00960E27">
              <w:t>r</w:t>
            </w:r>
            <w:r w:rsidRPr="00265F51">
              <w:t xml:space="preserve"> staff to service user ratio </w:t>
            </w:r>
            <w:r>
              <w:t xml:space="preserve">history </w:t>
            </w:r>
            <w:r w:rsidRPr="00265F51">
              <w:t xml:space="preserve">(5 staff to 30 Service Users </w:t>
            </w:r>
            <w:r>
              <w:t xml:space="preserve">is a </w:t>
            </w:r>
            <w:r w:rsidRPr="00265F51">
              <w:t>5:30</w:t>
            </w:r>
            <w:r>
              <w:t xml:space="preserve"> ratio)</w:t>
            </w:r>
          </w:p>
        </w:tc>
      </w:tr>
      <w:tr w:rsidR="001F73E5" w:rsidRPr="00D824AD" w14:paraId="62AD7930" w14:textId="77777777" w:rsidTr="009664A6">
        <w:trPr>
          <w:trHeight w:val="369"/>
        </w:trPr>
        <w:tc>
          <w:tcPr>
            <w:tcW w:w="3818" w:type="dxa"/>
            <w:vAlign w:val="center"/>
          </w:tcPr>
          <w:p w14:paraId="47F8CF3A" w14:textId="77777777" w:rsidR="001F73E5" w:rsidRPr="001F73E5" w:rsidRDefault="001F73E5" w:rsidP="001B188F">
            <w:pPr>
              <w:pStyle w:val="NoSpacing"/>
              <w:ind w:left="357" w:firstLine="0"/>
            </w:pPr>
            <w:r w:rsidRPr="001F73E5">
              <w:t>Staff/Service User Ratio in past year?</w:t>
            </w:r>
          </w:p>
        </w:tc>
        <w:tc>
          <w:tcPr>
            <w:tcW w:w="1405" w:type="dxa"/>
            <w:vAlign w:val="center"/>
          </w:tcPr>
          <w:p w14:paraId="2F32C9C0" w14:textId="77777777" w:rsidR="001F73E5" w:rsidRPr="00D824AD" w:rsidRDefault="001F73E5" w:rsidP="00C76421">
            <w:pPr>
              <w:pStyle w:val="NoSpacing"/>
              <w:ind w:left="-99" w:firstLine="0"/>
              <w:jc w:val="center"/>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c>
          <w:tcPr>
            <w:tcW w:w="3698" w:type="dxa"/>
            <w:vAlign w:val="center"/>
          </w:tcPr>
          <w:p w14:paraId="4A7290E2" w14:textId="77777777" w:rsidR="001F73E5" w:rsidRPr="00D824AD" w:rsidRDefault="001F73E5" w:rsidP="00C76421">
            <w:pPr>
              <w:pStyle w:val="NoSpacing"/>
              <w:ind w:left="357" w:firstLine="0"/>
              <w:rPr>
                <w:b/>
              </w:rPr>
            </w:pPr>
            <w:r w:rsidRPr="001F73E5">
              <w:t xml:space="preserve">Staff/Service User Ratio in </w:t>
            </w:r>
            <w:r>
              <w:t>this</w:t>
            </w:r>
            <w:r w:rsidRPr="001F73E5">
              <w:t xml:space="preserve"> year?</w:t>
            </w:r>
          </w:p>
        </w:tc>
        <w:tc>
          <w:tcPr>
            <w:tcW w:w="1525" w:type="dxa"/>
            <w:vAlign w:val="center"/>
          </w:tcPr>
          <w:p w14:paraId="282D088B" w14:textId="77777777" w:rsidR="001F73E5" w:rsidRPr="00D824AD" w:rsidRDefault="001F73E5" w:rsidP="00C76421">
            <w:pPr>
              <w:pStyle w:val="NoSpacing"/>
              <w:ind w:left="0" w:firstLine="0"/>
              <w:jc w:val="center"/>
            </w:pPr>
            <w:r w:rsidRPr="00D824AD">
              <w:fldChar w:fldCharType="begin">
                <w:ffData>
                  <w:name w:val=""/>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r w:rsidR="009664A6" w:rsidRPr="00D824AD" w14:paraId="4EF07C67" w14:textId="77777777" w:rsidTr="009664A6">
        <w:trPr>
          <w:trHeight w:val="369"/>
        </w:trPr>
        <w:tc>
          <w:tcPr>
            <w:tcW w:w="8921" w:type="dxa"/>
            <w:gridSpan w:val="3"/>
            <w:vAlign w:val="center"/>
          </w:tcPr>
          <w:p w14:paraId="340F0539" w14:textId="77777777" w:rsidR="009664A6" w:rsidRPr="009664A6" w:rsidRDefault="009664A6" w:rsidP="001B188F">
            <w:pPr>
              <w:pStyle w:val="NospacingAB"/>
              <w:numPr>
                <w:ilvl w:val="0"/>
                <w:numId w:val="5"/>
              </w:numPr>
              <w:ind w:left="714" w:hanging="357"/>
            </w:pPr>
            <w:r>
              <w:t>Has</w:t>
            </w:r>
            <w:r w:rsidRPr="009664A6">
              <w:t xml:space="preserve"> your office manager has been in place for three years or more</w:t>
            </w:r>
          </w:p>
        </w:tc>
        <w:tc>
          <w:tcPr>
            <w:tcW w:w="1525" w:type="dxa"/>
            <w:vAlign w:val="center"/>
          </w:tcPr>
          <w:p w14:paraId="3F482CEE" w14:textId="77777777" w:rsidR="009664A6" w:rsidRPr="009664A6" w:rsidRDefault="00753E1F" w:rsidP="003B6D50">
            <w:pPr>
              <w:pStyle w:val="NoSpacing"/>
              <w:rPr>
                <w:bCs/>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8605AE" w:rsidRPr="00D824AD" w14:paraId="75129AA2" w14:textId="77777777" w:rsidTr="003B0BED">
        <w:trPr>
          <w:trHeight w:val="824"/>
        </w:trPr>
        <w:tc>
          <w:tcPr>
            <w:tcW w:w="8921" w:type="dxa"/>
            <w:gridSpan w:val="3"/>
            <w:vAlign w:val="center"/>
          </w:tcPr>
          <w:p w14:paraId="7AE1625E" w14:textId="77777777" w:rsidR="008605AE" w:rsidRPr="001566A8" w:rsidRDefault="008605AE" w:rsidP="001B188F">
            <w:pPr>
              <w:pStyle w:val="NospacingAB"/>
              <w:numPr>
                <w:ilvl w:val="0"/>
                <w:numId w:val="5"/>
              </w:numPr>
              <w:ind w:left="714" w:hanging="357"/>
              <w:rPr>
                <w:bCs/>
                <w:sz w:val="22"/>
                <w:szCs w:val="22"/>
              </w:rPr>
            </w:pPr>
            <w:r w:rsidRPr="001566A8">
              <w:t>Do you regularly review and update your infection protection control risk assessments and procedures in line with Government guidelines and record when any changes have been made?</w:t>
            </w:r>
          </w:p>
        </w:tc>
        <w:tc>
          <w:tcPr>
            <w:tcW w:w="1525" w:type="dxa"/>
            <w:vAlign w:val="center"/>
          </w:tcPr>
          <w:p w14:paraId="3387A004" w14:textId="77777777" w:rsidR="008605AE" w:rsidRPr="00265F51"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8605AE" w:rsidRPr="00D824AD" w14:paraId="50A467EF" w14:textId="77777777" w:rsidTr="003B0BED">
        <w:trPr>
          <w:trHeight w:val="538"/>
        </w:trPr>
        <w:tc>
          <w:tcPr>
            <w:tcW w:w="8921" w:type="dxa"/>
            <w:gridSpan w:val="3"/>
            <w:vAlign w:val="center"/>
          </w:tcPr>
          <w:p w14:paraId="65C3293E" w14:textId="77777777" w:rsidR="008605AE" w:rsidRPr="00DE0EFA" w:rsidRDefault="008605AE" w:rsidP="001B188F">
            <w:pPr>
              <w:pStyle w:val="NospacingAB"/>
              <w:numPr>
                <w:ilvl w:val="0"/>
                <w:numId w:val="5"/>
              </w:numPr>
              <w:ind w:left="714" w:hanging="357"/>
            </w:pPr>
            <w:r w:rsidRPr="00DE0EFA">
              <w:t>Can you formally demonstrate that you communicate these changes to your employees and or volunteers?</w:t>
            </w:r>
          </w:p>
        </w:tc>
        <w:tc>
          <w:tcPr>
            <w:tcW w:w="1525" w:type="dxa"/>
            <w:vAlign w:val="center"/>
          </w:tcPr>
          <w:p w14:paraId="0B121B0D" w14:textId="77777777" w:rsidR="008605AE" w:rsidRPr="00265F51"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bl>
    <w:p w14:paraId="4E342E17" w14:textId="77777777" w:rsidR="007C1E77" w:rsidRDefault="007C1E77" w:rsidP="00D040B8"/>
    <w:p w14:paraId="42D90245" w14:textId="77777777" w:rsidR="008605AE" w:rsidRDefault="008605AE" w:rsidP="00865312">
      <w:pPr>
        <w:pStyle w:val="Heading1Numbered"/>
        <w:numPr>
          <w:ilvl w:val="0"/>
          <w:numId w:val="0"/>
        </w:numPr>
      </w:pPr>
      <w:r>
        <w:t xml:space="preserve">4. </w:t>
      </w:r>
      <w:r w:rsidRPr="00865312">
        <w:t>Safeguarding</w:t>
      </w:r>
    </w:p>
    <w:p w14:paraId="1A38E9B6" w14:textId="77777777" w:rsidR="008605AE" w:rsidRPr="009005FC" w:rsidRDefault="008605AE" w:rsidP="00D040B8">
      <w:pPr>
        <w:pStyle w:val="Heading1"/>
      </w:pPr>
      <w:r w:rsidRPr="009005FC">
        <w:t>Definitions</w:t>
      </w:r>
    </w:p>
    <w:p w14:paraId="146A9A06" w14:textId="77777777" w:rsidR="008605AE" w:rsidRPr="009005FC" w:rsidRDefault="008605AE" w:rsidP="00D040B8">
      <w:r w:rsidRPr="009005FC">
        <w:t>Employee includes employees (full and part time), directors, partners, contractors, volunteers, and agency staff.</w:t>
      </w:r>
    </w:p>
    <w:p w14:paraId="58A3A6C7" w14:textId="77777777" w:rsidR="008605AE" w:rsidRPr="008605AE" w:rsidRDefault="008605AE" w:rsidP="00D040B8"/>
    <w:p w14:paraId="19420EE4" w14:textId="77777777" w:rsidR="008605AE" w:rsidRDefault="008605AE" w:rsidP="00D040B8">
      <w:r w:rsidRPr="009005FC">
        <w:t>Vulnerable Person is a minor (someone under the age of 18) or someone who, for physical or mental reasons, is unable to look after themselves or</w:t>
      </w:r>
      <w:r w:rsidRPr="008605AE">
        <w:t xml:space="preserve"> </w:t>
      </w:r>
      <w:r w:rsidRPr="009005FC">
        <w:t>their finances.</w:t>
      </w:r>
    </w:p>
    <w:p w14:paraId="1641F834" w14:textId="77777777" w:rsidR="002135E1" w:rsidRPr="009005FC" w:rsidRDefault="002135E1" w:rsidP="00D040B8"/>
    <w:p w14:paraId="7BDB9F48" w14:textId="77777777" w:rsidR="008605AE" w:rsidRPr="00D040B8" w:rsidRDefault="002135E1" w:rsidP="00D040B8">
      <w:pPr>
        <w:pStyle w:val="Heading1"/>
      </w:pPr>
      <w:r w:rsidRPr="00D040B8">
        <w:t>Procedures</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2135E1" w:rsidRPr="009664A6" w14:paraId="2EE6C370" w14:textId="77777777" w:rsidTr="003B0BED">
        <w:trPr>
          <w:trHeight w:val="525"/>
        </w:trPr>
        <w:tc>
          <w:tcPr>
            <w:tcW w:w="8921" w:type="dxa"/>
            <w:vAlign w:val="center"/>
          </w:tcPr>
          <w:p w14:paraId="337A766E" w14:textId="77777777" w:rsidR="002135E1" w:rsidRPr="00FD66F1" w:rsidRDefault="002135E1" w:rsidP="001B188F">
            <w:pPr>
              <w:pStyle w:val="NospacingAB"/>
              <w:numPr>
                <w:ilvl w:val="0"/>
                <w:numId w:val="27"/>
              </w:numPr>
              <w:ind w:left="714" w:hanging="357"/>
            </w:pPr>
            <w:r w:rsidRPr="00FD66F1">
              <w:t>Do you have a Safeguarding Policy that has been made available to all Employees and includes a statement of intent on safeguarding Vulnerable Persons?</w:t>
            </w:r>
          </w:p>
        </w:tc>
        <w:tc>
          <w:tcPr>
            <w:tcW w:w="1525" w:type="dxa"/>
            <w:vAlign w:val="center"/>
          </w:tcPr>
          <w:p w14:paraId="7C1E3BBD"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728D412C" w14:textId="77777777" w:rsidTr="00FC486B">
        <w:trPr>
          <w:trHeight w:val="369"/>
        </w:trPr>
        <w:tc>
          <w:tcPr>
            <w:tcW w:w="8921" w:type="dxa"/>
            <w:vAlign w:val="center"/>
          </w:tcPr>
          <w:p w14:paraId="65E46A3D" w14:textId="77777777" w:rsidR="002135E1" w:rsidRPr="00FD66F1" w:rsidRDefault="002135E1" w:rsidP="003B6D50">
            <w:pPr>
              <w:pStyle w:val="NospacingAB"/>
              <w:numPr>
                <w:ilvl w:val="0"/>
                <w:numId w:val="28"/>
              </w:numPr>
            </w:pPr>
            <w:r w:rsidRPr="00FD66F1">
              <w:t>Does this include an anti-bullying policy?</w:t>
            </w:r>
          </w:p>
        </w:tc>
        <w:tc>
          <w:tcPr>
            <w:tcW w:w="1525" w:type="dxa"/>
            <w:vAlign w:val="center"/>
          </w:tcPr>
          <w:p w14:paraId="06CC9C1A"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2A644A13" w14:textId="77777777" w:rsidTr="003B0BED">
        <w:trPr>
          <w:trHeight w:val="580"/>
        </w:trPr>
        <w:tc>
          <w:tcPr>
            <w:tcW w:w="8921" w:type="dxa"/>
            <w:vAlign w:val="center"/>
          </w:tcPr>
          <w:p w14:paraId="300A29E0" w14:textId="77777777" w:rsidR="002135E1" w:rsidRPr="00FD66F1" w:rsidRDefault="002135E1" w:rsidP="003B6D50">
            <w:pPr>
              <w:pStyle w:val="NospacingAB"/>
              <w:numPr>
                <w:ilvl w:val="0"/>
                <w:numId w:val="29"/>
              </w:numPr>
            </w:pPr>
            <w:r w:rsidRPr="00FD66F1">
              <w:t>Does this mention a designated person who is responsible for all Vulnerable Persons protection issues and is this role clearly defined?</w:t>
            </w:r>
          </w:p>
        </w:tc>
        <w:tc>
          <w:tcPr>
            <w:tcW w:w="1525" w:type="dxa"/>
            <w:vAlign w:val="center"/>
          </w:tcPr>
          <w:p w14:paraId="10F537A4"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782CFB91" w14:textId="77777777" w:rsidTr="00FC486B">
        <w:trPr>
          <w:trHeight w:val="369"/>
        </w:trPr>
        <w:tc>
          <w:tcPr>
            <w:tcW w:w="8921" w:type="dxa"/>
            <w:vAlign w:val="center"/>
          </w:tcPr>
          <w:p w14:paraId="647A76EB" w14:textId="77777777" w:rsidR="002135E1" w:rsidRPr="00FD66F1" w:rsidRDefault="002135E1" w:rsidP="003B6D50">
            <w:pPr>
              <w:pStyle w:val="NospacingAB"/>
              <w:numPr>
                <w:ilvl w:val="0"/>
                <w:numId w:val="30"/>
              </w:numPr>
            </w:pPr>
            <w:r w:rsidRPr="00FD66F1">
              <w:t>Do you have a documented method to ensure the Safeguarding Policy is kept up to date?</w:t>
            </w:r>
          </w:p>
        </w:tc>
        <w:tc>
          <w:tcPr>
            <w:tcW w:w="1525" w:type="dxa"/>
            <w:vAlign w:val="center"/>
          </w:tcPr>
          <w:p w14:paraId="4931022B"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3040EBF5" w14:textId="77777777" w:rsidTr="003B0BED">
        <w:trPr>
          <w:trHeight w:val="580"/>
        </w:trPr>
        <w:tc>
          <w:tcPr>
            <w:tcW w:w="8921" w:type="dxa"/>
            <w:vAlign w:val="center"/>
          </w:tcPr>
          <w:p w14:paraId="70BBE29B" w14:textId="77777777" w:rsidR="002135E1" w:rsidRPr="00FD66F1" w:rsidRDefault="002135E1" w:rsidP="003B6D50">
            <w:pPr>
              <w:pStyle w:val="NospacingAB"/>
              <w:numPr>
                <w:ilvl w:val="0"/>
                <w:numId w:val="31"/>
              </w:numPr>
            </w:pPr>
            <w:r w:rsidRPr="00FD66F1">
              <w:t>Do you have a written code of conduct for all Employees that has been made available to all Employees and outlines appropriate behaviour towards Vulnerable Persons?</w:t>
            </w:r>
          </w:p>
        </w:tc>
        <w:tc>
          <w:tcPr>
            <w:tcW w:w="1525" w:type="dxa"/>
            <w:vAlign w:val="center"/>
          </w:tcPr>
          <w:p w14:paraId="72F15B1A"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6317C536" w14:textId="77777777" w:rsidTr="003B0BED">
        <w:trPr>
          <w:trHeight w:val="560"/>
        </w:trPr>
        <w:tc>
          <w:tcPr>
            <w:tcW w:w="8921" w:type="dxa"/>
            <w:vAlign w:val="center"/>
          </w:tcPr>
          <w:p w14:paraId="45A8E50E" w14:textId="77777777" w:rsidR="002135E1" w:rsidRPr="00FD66F1" w:rsidRDefault="001F7BE6" w:rsidP="003B6D50">
            <w:pPr>
              <w:pStyle w:val="NospacingAB"/>
              <w:numPr>
                <w:ilvl w:val="0"/>
                <w:numId w:val="32"/>
              </w:numPr>
            </w:pPr>
            <w:r w:rsidRPr="00FD66F1">
              <w:t>Do you have policies and procedures on how you manage the challenging behaviour of Vulnerable Persons that have been made available to all Employees?</w:t>
            </w:r>
          </w:p>
        </w:tc>
        <w:tc>
          <w:tcPr>
            <w:tcW w:w="1525" w:type="dxa"/>
            <w:vAlign w:val="center"/>
          </w:tcPr>
          <w:p w14:paraId="7B6815C3" w14:textId="77777777" w:rsidR="002135E1" w:rsidRPr="00FD66F1" w:rsidRDefault="00753E1F" w:rsidP="00BD59B5">
            <w:pPr>
              <w:pStyle w:val="NospacingAB"/>
              <w:ind w:right="-6"/>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1F7BE6" w:rsidRPr="00265F51" w14:paraId="6449C0C6" w14:textId="77777777" w:rsidTr="007D46C3">
        <w:trPr>
          <w:trHeight w:val="369"/>
        </w:trPr>
        <w:tc>
          <w:tcPr>
            <w:tcW w:w="10446" w:type="dxa"/>
            <w:gridSpan w:val="2"/>
            <w:vAlign w:val="center"/>
          </w:tcPr>
          <w:p w14:paraId="21F58DB3" w14:textId="77777777" w:rsidR="001F7BE6" w:rsidRPr="00FD66F1" w:rsidRDefault="001F7BE6" w:rsidP="003B6D50">
            <w:pPr>
              <w:pStyle w:val="NospacingAB"/>
              <w:numPr>
                <w:ilvl w:val="0"/>
                <w:numId w:val="33"/>
              </w:numPr>
            </w:pPr>
            <w:r w:rsidRPr="00FD66F1">
              <w:t>Do you have written guidelines, that have been made available to all Employees, on:</w:t>
            </w:r>
          </w:p>
        </w:tc>
      </w:tr>
      <w:tr w:rsidR="002135E1" w:rsidRPr="00265F51" w14:paraId="049F14B8" w14:textId="77777777" w:rsidTr="00FC486B">
        <w:trPr>
          <w:trHeight w:val="369"/>
        </w:trPr>
        <w:tc>
          <w:tcPr>
            <w:tcW w:w="8921" w:type="dxa"/>
            <w:vAlign w:val="center"/>
          </w:tcPr>
          <w:p w14:paraId="7C756755" w14:textId="77777777" w:rsidR="002135E1" w:rsidRPr="00694674" w:rsidRDefault="001F7BE6" w:rsidP="003B6D50">
            <w:pPr>
              <w:pStyle w:val="NospacingAB"/>
              <w:numPr>
                <w:ilvl w:val="0"/>
                <w:numId w:val="6"/>
              </w:numPr>
              <w:rPr>
                <w:rFonts w:asciiTheme="minorHAnsi" w:hAnsiTheme="minorHAnsi" w:cstheme="minorHAnsi"/>
              </w:rPr>
            </w:pPr>
            <w:r w:rsidRPr="009005FC">
              <w:lastRenderedPageBreak/>
              <w:t xml:space="preserve">intimate care of and </w:t>
            </w:r>
            <w:r w:rsidRPr="00671092">
              <w:t>appropriate conduct towards Vulnerable Persons?</w:t>
            </w:r>
          </w:p>
        </w:tc>
        <w:tc>
          <w:tcPr>
            <w:tcW w:w="1525" w:type="dxa"/>
            <w:vAlign w:val="center"/>
          </w:tcPr>
          <w:p w14:paraId="3F0A2E4D" w14:textId="77777777" w:rsidR="002135E1" w:rsidRPr="00265F51" w:rsidRDefault="00753E1F" w:rsidP="00BD59B5">
            <w:pPr>
              <w:pStyle w:val="NoSpacing"/>
              <w:ind w:left="0" w:right="-6" w:firstLine="0"/>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5F9DEEDF" w14:textId="77777777" w:rsidTr="00FC486B">
        <w:trPr>
          <w:trHeight w:val="369"/>
        </w:trPr>
        <w:tc>
          <w:tcPr>
            <w:tcW w:w="8921" w:type="dxa"/>
            <w:vAlign w:val="center"/>
          </w:tcPr>
          <w:p w14:paraId="65EA9B07" w14:textId="77777777" w:rsidR="002135E1" w:rsidRPr="00694674" w:rsidRDefault="001F7BE6" w:rsidP="003B6D50">
            <w:pPr>
              <w:pStyle w:val="NospacingAB"/>
              <w:numPr>
                <w:ilvl w:val="0"/>
                <w:numId w:val="6"/>
              </w:numPr>
              <w:rPr>
                <w:rFonts w:asciiTheme="minorHAnsi" w:hAnsiTheme="minorHAnsi" w:cstheme="minorHAnsi"/>
              </w:rPr>
            </w:pPr>
            <w:r w:rsidRPr="009005FC">
              <w:t>supervision of Vulnerable Persons’ whilst away from the premises?</w:t>
            </w:r>
          </w:p>
        </w:tc>
        <w:tc>
          <w:tcPr>
            <w:tcW w:w="1525" w:type="dxa"/>
            <w:vAlign w:val="center"/>
          </w:tcPr>
          <w:p w14:paraId="744A409E" w14:textId="77777777" w:rsidR="002135E1" w:rsidRPr="00265F51" w:rsidRDefault="00753E1F" w:rsidP="00BD59B5">
            <w:pPr>
              <w:pStyle w:val="NoSpacing"/>
              <w:ind w:left="0" w:right="-6" w:firstLine="0"/>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135E1" w:rsidRPr="00265F51" w14:paraId="5BE2830E" w14:textId="77777777" w:rsidTr="003B0BED">
        <w:trPr>
          <w:trHeight w:val="837"/>
        </w:trPr>
        <w:tc>
          <w:tcPr>
            <w:tcW w:w="8921" w:type="dxa"/>
            <w:vAlign w:val="center"/>
          </w:tcPr>
          <w:p w14:paraId="48E1DC6B" w14:textId="77777777" w:rsidR="002135E1" w:rsidRPr="00FD66F1" w:rsidRDefault="001F7BE6" w:rsidP="003B6D50">
            <w:pPr>
              <w:pStyle w:val="NospacingAB"/>
              <w:numPr>
                <w:ilvl w:val="0"/>
                <w:numId w:val="34"/>
              </w:numPr>
            </w:pPr>
            <w:r w:rsidRPr="00FD66F1">
              <w:t>If you provide overnight accommodation, do you have suitable policies, procedures, guidance, training, and supervision in place in relation to the provision of this that have been made available to Employees?</w:t>
            </w:r>
          </w:p>
        </w:tc>
        <w:tc>
          <w:tcPr>
            <w:tcW w:w="1525" w:type="dxa"/>
            <w:vAlign w:val="center"/>
          </w:tcPr>
          <w:p w14:paraId="1BD1D4EF" w14:textId="77777777" w:rsidR="002135E1" w:rsidRPr="00265F51" w:rsidRDefault="00753E1F" w:rsidP="00BD59B5">
            <w:pPr>
              <w:pStyle w:val="NoSpacing"/>
              <w:ind w:left="0" w:right="-6" w:firstLine="0"/>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448475FC" w14:textId="77777777" w:rsidTr="00EE3E74">
        <w:trPr>
          <w:trHeight w:val="369"/>
        </w:trPr>
        <w:tc>
          <w:tcPr>
            <w:tcW w:w="10446" w:type="dxa"/>
            <w:gridSpan w:val="2"/>
            <w:vAlign w:val="center"/>
          </w:tcPr>
          <w:p w14:paraId="1BCA8CB3" w14:textId="77777777" w:rsidR="00694674" w:rsidRPr="001B188F" w:rsidRDefault="00694674" w:rsidP="003B6D50">
            <w:pPr>
              <w:pStyle w:val="NospacingAB"/>
              <w:rPr>
                <w:b/>
                <w:bCs/>
              </w:rPr>
            </w:pPr>
            <w:r w:rsidRPr="001B188F">
              <w:rPr>
                <w:b/>
                <w:bCs/>
              </w:rPr>
              <w:t>If you have answered “No” to any of the questions under this section, please provide details below:</w:t>
            </w:r>
          </w:p>
        </w:tc>
      </w:tr>
      <w:tr w:rsidR="00694674" w:rsidRPr="00265F51" w14:paraId="6141ACBB" w14:textId="77777777" w:rsidTr="00EE3E74">
        <w:trPr>
          <w:trHeight w:val="369"/>
        </w:trPr>
        <w:tc>
          <w:tcPr>
            <w:tcW w:w="10446" w:type="dxa"/>
            <w:gridSpan w:val="2"/>
            <w:vAlign w:val="center"/>
          </w:tcPr>
          <w:p w14:paraId="28AF1EEA" w14:textId="77777777" w:rsidR="00694674" w:rsidRPr="00694674" w:rsidRDefault="00241BA7" w:rsidP="003B6D50">
            <w:pPr>
              <w:pStyle w:val="NospacingAB"/>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bl>
    <w:p w14:paraId="2F8C64D7" w14:textId="77777777" w:rsidR="000374BB" w:rsidRDefault="000374BB" w:rsidP="00D040B8"/>
    <w:p w14:paraId="38055CF4" w14:textId="77777777" w:rsidR="001F7BE6" w:rsidRDefault="001F7BE6" w:rsidP="00D040B8">
      <w:pPr>
        <w:pStyle w:val="Heading1"/>
      </w:pPr>
      <w:r>
        <w:t>Recruitment</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1F7BE6" w:rsidRPr="009664A6" w14:paraId="789DB0FE" w14:textId="77777777" w:rsidTr="003B0BED">
        <w:trPr>
          <w:trHeight w:val="599"/>
        </w:trPr>
        <w:tc>
          <w:tcPr>
            <w:tcW w:w="8921" w:type="dxa"/>
            <w:vAlign w:val="center"/>
          </w:tcPr>
          <w:p w14:paraId="40CBD61B" w14:textId="77777777" w:rsidR="001F7BE6" w:rsidRPr="00FD66F1" w:rsidRDefault="0075773B" w:rsidP="003B6D50">
            <w:pPr>
              <w:pStyle w:val="NospacingAB"/>
              <w:numPr>
                <w:ilvl w:val="0"/>
                <w:numId w:val="23"/>
              </w:numPr>
            </w:pPr>
            <w:r w:rsidRPr="00FD66F1">
              <w:t>Do advertisements for job vacancies make reference to your Safeguarding Policy and screening?</w:t>
            </w:r>
          </w:p>
        </w:tc>
        <w:tc>
          <w:tcPr>
            <w:tcW w:w="1525" w:type="dxa"/>
            <w:vAlign w:val="center"/>
          </w:tcPr>
          <w:p w14:paraId="66E19F00" w14:textId="77777777" w:rsidR="001F7BE6" w:rsidRPr="00FD66F1" w:rsidRDefault="00753E1F" w:rsidP="00C76421">
            <w:pPr>
              <w:pStyle w:val="NospacingAB"/>
              <w:ind w:left="39"/>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1F7BE6" w:rsidRPr="00265F51" w14:paraId="24316A37" w14:textId="77777777" w:rsidTr="003B0BED">
        <w:trPr>
          <w:trHeight w:val="550"/>
        </w:trPr>
        <w:tc>
          <w:tcPr>
            <w:tcW w:w="8921" w:type="dxa"/>
            <w:vAlign w:val="center"/>
          </w:tcPr>
          <w:p w14:paraId="549BF2FD" w14:textId="77777777" w:rsidR="001F7BE6" w:rsidRPr="00FD66F1" w:rsidRDefault="0075773B" w:rsidP="003B6D50">
            <w:pPr>
              <w:pStyle w:val="NospacingAB"/>
              <w:numPr>
                <w:ilvl w:val="0"/>
                <w:numId w:val="24"/>
              </w:numPr>
            </w:pPr>
            <w:r w:rsidRPr="00FD66F1">
              <w:t>Are written references required and do you carry out checks to ensure they are accurate and relevant?</w:t>
            </w:r>
          </w:p>
        </w:tc>
        <w:tc>
          <w:tcPr>
            <w:tcW w:w="1525" w:type="dxa"/>
            <w:vAlign w:val="center"/>
          </w:tcPr>
          <w:p w14:paraId="7DC5B158" w14:textId="77777777" w:rsidR="001F7BE6" w:rsidRPr="00FD66F1" w:rsidRDefault="00753E1F" w:rsidP="00C76421">
            <w:pPr>
              <w:pStyle w:val="NospacingAB"/>
              <w:ind w:left="39"/>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1F7BE6" w:rsidRPr="00265F51" w14:paraId="0A549DF2" w14:textId="77777777" w:rsidTr="00FC486B">
        <w:trPr>
          <w:trHeight w:val="369"/>
        </w:trPr>
        <w:tc>
          <w:tcPr>
            <w:tcW w:w="8921" w:type="dxa"/>
            <w:vAlign w:val="center"/>
          </w:tcPr>
          <w:p w14:paraId="16C49387" w14:textId="77777777" w:rsidR="001F7BE6" w:rsidRPr="00FD66F1" w:rsidRDefault="0075773B" w:rsidP="003B6D50">
            <w:pPr>
              <w:pStyle w:val="NospacingAB"/>
              <w:numPr>
                <w:ilvl w:val="0"/>
                <w:numId w:val="25"/>
              </w:numPr>
            </w:pPr>
            <w:r w:rsidRPr="00FD66F1">
              <w:t>Do successful candidates sign a personal declaration of criminal convictions?</w:t>
            </w:r>
          </w:p>
        </w:tc>
        <w:tc>
          <w:tcPr>
            <w:tcW w:w="1525" w:type="dxa"/>
            <w:vAlign w:val="center"/>
          </w:tcPr>
          <w:p w14:paraId="0E5C69D4" w14:textId="77777777" w:rsidR="001F7BE6" w:rsidRPr="00FD66F1" w:rsidRDefault="00753E1F" w:rsidP="00C76421">
            <w:pPr>
              <w:pStyle w:val="NospacingAB"/>
              <w:ind w:left="39"/>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75773B" w:rsidRPr="00265F51" w14:paraId="7732B625" w14:textId="77777777" w:rsidTr="006D2FF7">
        <w:trPr>
          <w:trHeight w:val="369"/>
        </w:trPr>
        <w:tc>
          <w:tcPr>
            <w:tcW w:w="10446" w:type="dxa"/>
            <w:gridSpan w:val="2"/>
            <w:vAlign w:val="center"/>
          </w:tcPr>
          <w:p w14:paraId="6B3BFBAB" w14:textId="77777777" w:rsidR="0075773B" w:rsidRPr="00FD66F1" w:rsidRDefault="0075773B" w:rsidP="003B6D50">
            <w:pPr>
              <w:pStyle w:val="NospacingAB"/>
              <w:numPr>
                <w:ilvl w:val="0"/>
                <w:numId w:val="26"/>
              </w:numPr>
            </w:pPr>
            <w:r w:rsidRPr="00FD66F1">
              <w:t>Do you:</w:t>
            </w:r>
          </w:p>
        </w:tc>
      </w:tr>
      <w:tr w:rsidR="001F7BE6" w:rsidRPr="00265F51" w14:paraId="3BAD25EE" w14:textId="77777777" w:rsidTr="003B0BED">
        <w:trPr>
          <w:trHeight w:val="754"/>
        </w:trPr>
        <w:tc>
          <w:tcPr>
            <w:tcW w:w="8921" w:type="dxa"/>
            <w:vAlign w:val="center"/>
          </w:tcPr>
          <w:p w14:paraId="6F82A05A" w14:textId="77777777" w:rsidR="001F7BE6" w:rsidRPr="0075773B" w:rsidRDefault="0075773B" w:rsidP="003B6D50">
            <w:pPr>
              <w:pStyle w:val="NospacingAB"/>
              <w:numPr>
                <w:ilvl w:val="0"/>
                <w:numId w:val="7"/>
              </w:numPr>
              <w:rPr>
                <w:rFonts w:asciiTheme="minorHAnsi" w:hAnsiTheme="minorHAnsi" w:cstheme="minorHAnsi"/>
              </w:rPr>
            </w:pPr>
            <w:r w:rsidRPr="009005FC">
              <w:t>undertake Disclosure and Barring Service checks (“DBS”) including, where appropriate, enhanced DBS checks</w:t>
            </w:r>
            <w:r w:rsidRPr="0075773B">
              <w:t xml:space="preserve"> </w:t>
            </w:r>
            <w:r w:rsidRPr="009005FC">
              <w:t>with barred list or similar statutory disclosure checks for all new Employees before their start date?</w:t>
            </w:r>
          </w:p>
        </w:tc>
        <w:tc>
          <w:tcPr>
            <w:tcW w:w="1525" w:type="dxa"/>
            <w:vAlign w:val="center"/>
          </w:tcPr>
          <w:p w14:paraId="014E80BB" w14:textId="77777777" w:rsidR="001F7BE6"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1F7BE6" w:rsidRPr="00265F51" w14:paraId="3B2ABA4C" w14:textId="77777777" w:rsidTr="003B0BED">
        <w:trPr>
          <w:trHeight w:val="397"/>
        </w:trPr>
        <w:tc>
          <w:tcPr>
            <w:tcW w:w="8921" w:type="dxa"/>
            <w:vAlign w:val="center"/>
          </w:tcPr>
          <w:p w14:paraId="7C94E470" w14:textId="77777777" w:rsidR="001F7BE6" w:rsidRPr="0075773B" w:rsidRDefault="0075773B" w:rsidP="003B6D50">
            <w:pPr>
              <w:pStyle w:val="NospacingAB"/>
              <w:numPr>
                <w:ilvl w:val="0"/>
                <w:numId w:val="7"/>
              </w:numPr>
              <w:rPr>
                <w:rFonts w:asciiTheme="minorHAnsi" w:hAnsiTheme="minorHAnsi" w:cstheme="minorHAnsi"/>
              </w:rPr>
            </w:pPr>
            <w:r w:rsidRPr="009005FC">
              <w:t>complete DBS rechecks for all Employees on a regular basis*?</w:t>
            </w:r>
          </w:p>
        </w:tc>
        <w:tc>
          <w:tcPr>
            <w:tcW w:w="1525" w:type="dxa"/>
            <w:vAlign w:val="center"/>
          </w:tcPr>
          <w:p w14:paraId="770CA534" w14:textId="77777777" w:rsidR="001F7BE6"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75773B" w:rsidRPr="00265F51" w14:paraId="4E90E636" w14:textId="77777777" w:rsidTr="003B0BED">
        <w:trPr>
          <w:trHeight w:val="558"/>
        </w:trPr>
        <w:tc>
          <w:tcPr>
            <w:tcW w:w="10446" w:type="dxa"/>
            <w:gridSpan w:val="2"/>
            <w:vAlign w:val="center"/>
          </w:tcPr>
          <w:p w14:paraId="7139B991" w14:textId="77777777" w:rsidR="0075773B" w:rsidRPr="0075773B" w:rsidRDefault="0075773B" w:rsidP="003B6D50">
            <w:pPr>
              <w:pStyle w:val="NospacingAB"/>
            </w:pPr>
            <w:r w:rsidRPr="009005FC">
              <w:t>*Some policies will make reference to how frequent DBS rechecks should be. Please refer to your policy documentation for</w:t>
            </w:r>
            <w:r w:rsidRPr="0075773B">
              <w:t xml:space="preserve"> </w:t>
            </w:r>
            <w:r w:rsidRPr="009005FC">
              <w:t>more informatio</w:t>
            </w:r>
            <w:r w:rsidRPr="0075773B">
              <w:t>n</w:t>
            </w:r>
          </w:p>
        </w:tc>
      </w:tr>
      <w:tr w:rsidR="00241BA7" w:rsidRPr="00241BA7" w14:paraId="53236561" w14:textId="77777777" w:rsidTr="00241BA7">
        <w:trPr>
          <w:trHeight w:val="369"/>
        </w:trPr>
        <w:tc>
          <w:tcPr>
            <w:tcW w:w="10446" w:type="dxa"/>
            <w:gridSpan w:val="2"/>
            <w:tcBorders>
              <w:top w:val="single" w:sz="8" w:space="0" w:color="606060"/>
              <w:left w:val="single" w:sz="8" w:space="0" w:color="606060"/>
              <w:bottom w:val="single" w:sz="8" w:space="0" w:color="606060"/>
              <w:right w:val="single" w:sz="8" w:space="0" w:color="606060"/>
            </w:tcBorders>
            <w:vAlign w:val="center"/>
          </w:tcPr>
          <w:p w14:paraId="27DC8D3F" w14:textId="77777777" w:rsidR="00241BA7" w:rsidRPr="001B188F" w:rsidRDefault="00241BA7" w:rsidP="003B6D50">
            <w:pPr>
              <w:pStyle w:val="NospacingAB"/>
              <w:rPr>
                <w:b/>
                <w:bCs/>
              </w:rPr>
            </w:pPr>
            <w:r w:rsidRPr="001B188F">
              <w:rPr>
                <w:b/>
                <w:bCs/>
              </w:rPr>
              <w:t>If you have answered “No” to any of the questions under this section, please provide details below:</w:t>
            </w:r>
          </w:p>
        </w:tc>
      </w:tr>
      <w:tr w:rsidR="00241BA7" w:rsidRPr="00694674" w14:paraId="4957C632" w14:textId="77777777" w:rsidTr="00241BA7">
        <w:trPr>
          <w:trHeight w:val="369"/>
        </w:trPr>
        <w:tc>
          <w:tcPr>
            <w:tcW w:w="10446" w:type="dxa"/>
            <w:gridSpan w:val="2"/>
            <w:tcBorders>
              <w:top w:val="single" w:sz="8" w:space="0" w:color="606060"/>
              <w:left w:val="single" w:sz="8" w:space="0" w:color="606060"/>
              <w:bottom w:val="single" w:sz="8" w:space="0" w:color="606060"/>
              <w:right w:val="single" w:sz="8" w:space="0" w:color="606060"/>
            </w:tcBorders>
            <w:vAlign w:val="center"/>
          </w:tcPr>
          <w:p w14:paraId="0FF51C9F" w14:textId="77777777" w:rsidR="00241BA7" w:rsidRPr="00694674" w:rsidRDefault="00241BA7" w:rsidP="00D040B8">
            <w:r w:rsidRPr="00241BA7">
              <w:fldChar w:fldCharType="begin">
                <w:ffData>
                  <w:name w:val="Text20"/>
                  <w:enabled/>
                  <w:calcOnExit w:val="0"/>
                  <w:textInput/>
                </w:ffData>
              </w:fldChar>
            </w:r>
            <w:r w:rsidRPr="00241BA7">
              <w:instrText xml:space="preserve"> FORMTEXT </w:instrText>
            </w:r>
            <w:r w:rsidRPr="00241BA7">
              <w:fldChar w:fldCharType="separate"/>
            </w:r>
            <w:r w:rsidRPr="00241BA7">
              <w:t> </w:t>
            </w:r>
            <w:r w:rsidRPr="00241BA7">
              <w:t> </w:t>
            </w:r>
            <w:r w:rsidRPr="00241BA7">
              <w:t> </w:t>
            </w:r>
            <w:r w:rsidRPr="00241BA7">
              <w:t> </w:t>
            </w:r>
            <w:r w:rsidRPr="00241BA7">
              <w:t> </w:t>
            </w:r>
            <w:r w:rsidRPr="00241BA7">
              <w:fldChar w:fldCharType="end"/>
            </w:r>
          </w:p>
        </w:tc>
      </w:tr>
    </w:tbl>
    <w:p w14:paraId="475B3C1D" w14:textId="77777777" w:rsidR="0075773B" w:rsidRPr="009005FC" w:rsidRDefault="0075773B" w:rsidP="00D040B8"/>
    <w:p w14:paraId="121DF71C" w14:textId="77777777" w:rsidR="0075773B" w:rsidRDefault="008745AD" w:rsidP="00D040B8">
      <w:pPr>
        <w:pStyle w:val="Heading1"/>
      </w:pPr>
      <w:r>
        <w:t>Training</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75773B" w:rsidRPr="009664A6" w14:paraId="08B3CFCF" w14:textId="77777777" w:rsidTr="003B0BED">
        <w:trPr>
          <w:trHeight w:val="615"/>
        </w:trPr>
        <w:tc>
          <w:tcPr>
            <w:tcW w:w="8921" w:type="dxa"/>
            <w:vAlign w:val="center"/>
          </w:tcPr>
          <w:p w14:paraId="229DA718" w14:textId="77777777" w:rsidR="0075773B" w:rsidRPr="00FD66F1" w:rsidRDefault="008745AD" w:rsidP="003B6D50">
            <w:pPr>
              <w:pStyle w:val="NospacingAB"/>
              <w:numPr>
                <w:ilvl w:val="0"/>
                <w:numId w:val="19"/>
              </w:numPr>
            </w:pPr>
            <w:r w:rsidRPr="00FD66F1">
              <w:t>Is there induction training for all new Employees prior to their start date that includes Safeguarding Policy principles and procedures relevant to your sector?</w:t>
            </w:r>
          </w:p>
        </w:tc>
        <w:tc>
          <w:tcPr>
            <w:tcW w:w="1525" w:type="dxa"/>
            <w:vAlign w:val="center"/>
          </w:tcPr>
          <w:p w14:paraId="152006DC" w14:textId="77777777" w:rsidR="0075773B" w:rsidRPr="0075773B" w:rsidRDefault="00753E1F" w:rsidP="003B6D50">
            <w:pPr>
              <w:pStyle w:val="NoSpacing"/>
              <w:rPr>
                <w:bCs/>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75773B" w:rsidRPr="00265F51" w14:paraId="547210B6" w14:textId="77777777" w:rsidTr="00FC486B">
        <w:trPr>
          <w:trHeight w:val="369"/>
        </w:trPr>
        <w:tc>
          <w:tcPr>
            <w:tcW w:w="8921" w:type="dxa"/>
            <w:vAlign w:val="center"/>
          </w:tcPr>
          <w:p w14:paraId="75380047" w14:textId="77777777" w:rsidR="0075773B" w:rsidRPr="00FD66F1" w:rsidRDefault="008745AD" w:rsidP="003B6D50">
            <w:pPr>
              <w:pStyle w:val="NospacingAB"/>
              <w:numPr>
                <w:ilvl w:val="0"/>
                <w:numId w:val="19"/>
              </w:numPr>
            </w:pPr>
            <w:r w:rsidRPr="00FD66F1">
              <w:t>Is this refreshed on a regular basis to ensure it is up to date?</w:t>
            </w:r>
          </w:p>
        </w:tc>
        <w:tc>
          <w:tcPr>
            <w:tcW w:w="1525" w:type="dxa"/>
            <w:vAlign w:val="center"/>
          </w:tcPr>
          <w:p w14:paraId="006F99F6" w14:textId="77777777" w:rsidR="0075773B"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75773B" w:rsidRPr="00265F51" w14:paraId="5AA82BDA" w14:textId="77777777" w:rsidTr="00FC486B">
        <w:trPr>
          <w:trHeight w:val="369"/>
        </w:trPr>
        <w:tc>
          <w:tcPr>
            <w:tcW w:w="8921" w:type="dxa"/>
            <w:vAlign w:val="center"/>
          </w:tcPr>
          <w:p w14:paraId="36F8059D" w14:textId="77777777" w:rsidR="0075773B" w:rsidRPr="00FD66F1" w:rsidRDefault="008745AD" w:rsidP="003B6D50">
            <w:pPr>
              <w:pStyle w:val="NospacingAB"/>
              <w:numPr>
                <w:ilvl w:val="0"/>
                <w:numId w:val="19"/>
              </w:numPr>
            </w:pPr>
            <w:r w:rsidRPr="00FD66F1">
              <w:t>Do your Employees receive ongoing supervision, support and appraisal?</w:t>
            </w:r>
          </w:p>
        </w:tc>
        <w:tc>
          <w:tcPr>
            <w:tcW w:w="1525" w:type="dxa"/>
            <w:vAlign w:val="center"/>
          </w:tcPr>
          <w:p w14:paraId="63FC21C3" w14:textId="77777777" w:rsidR="0075773B"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8745AD" w:rsidRPr="00265F51" w14:paraId="5435463D" w14:textId="77777777" w:rsidTr="00FC486B">
        <w:trPr>
          <w:trHeight w:val="369"/>
        </w:trPr>
        <w:tc>
          <w:tcPr>
            <w:tcW w:w="8921" w:type="dxa"/>
            <w:vAlign w:val="center"/>
          </w:tcPr>
          <w:p w14:paraId="00A72743" w14:textId="77777777" w:rsidR="008745AD" w:rsidRPr="00FD66F1" w:rsidRDefault="008745AD" w:rsidP="003B6D50">
            <w:pPr>
              <w:pStyle w:val="NospacingAB"/>
              <w:numPr>
                <w:ilvl w:val="0"/>
                <w:numId w:val="19"/>
              </w:numPr>
            </w:pPr>
            <w:r w:rsidRPr="00FD66F1">
              <w:t>Is all training recorded and signed for by all Employees?</w:t>
            </w:r>
          </w:p>
        </w:tc>
        <w:tc>
          <w:tcPr>
            <w:tcW w:w="1525" w:type="dxa"/>
            <w:vAlign w:val="center"/>
          </w:tcPr>
          <w:p w14:paraId="2799D962" w14:textId="77777777" w:rsidR="008745AD"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41BA7" w:rsidRPr="00241BA7" w14:paraId="64A5C219" w14:textId="77777777" w:rsidTr="00FC486B">
        <w:trPr>
          <w:trHeight w:val="369"/>
        </w:trPr>
        <w:tc>
          <w:tcPr>
            <w:tcW w:w="10446" w:type="dxa"/>
            <w:gridSpan w:val="2"/>
            <w:vAlign w:val="center"/>
          </w:tcPr>
          <w:p w14:paraId="1AD47C00" w14:textId="77777777" w:rsidR="00241BA7" w:rsidRPr="001B188F" w:rsidRDefault="00241BA7" w:rsidP="003B6D50">
            <w:pPr>
              <w:pStyle w:val="NospacingAB"/>
              <w:rPr>
                <w:b/>
                <w:bCs/>
              </w:rPr>
            </w:pPr>
            <w:r w:rsidRPr="001B188F">
              <w:rPr>
                <w:b/>
                <w:bCs/>
              </w:rPr>
              <w:t>If you have answered “No” to any of the questions under this section, please provide details below:</w:t>
            </w:r>
          </w:p>
        </w:tc>
      </w:tr>
      <w:tr w:rsidR="00241BA7" w:rsidRPr="00694674" w14:paraId="0BFB6FD7" w14:textId="77777777" w:rsidTr="00FC486B">
        <w:trPr>
          <w:trHeight w:val="369"/>
        </w:trPr>
        <w:tc>
          <w:tcPr>
            <w:tcW w:w="10446" w:type="dxa"/>
            <w:gridSpan w:val="2"/>
            <w:vAlign w:val="center"/>
          </w:tcPr>
          <w:p w14:paraId="46141877" w14:textId="77777777" w:rsidR="00241BA7" w:rsidRPr="00694674" w:rsidRDefault="00241BA7" w:rsidP="001B188F">
            <w:pPr>
              <w:pStyle w:val="NoSpacing"/>
              <w:ind w:left="25" w:firstLine="0"/>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bl>
    <w:p w14:paraId="47FE4014" w14:textId="77777777" w:rsidR="008745AD" w:rsidRDefault="008745AD" w:rsidP="00D040B8"/>
    <w:p w14:paraId="7FED2936" w14:textId="77777777" w:rsidR="005B38EE" w:rsidRDefault="005B38EE">
      <w:pPr>
        <w:spacing w:line="240" w:lineRule="auto"/>
        <w:rPr>
          <w:rFonts w:eastAsiaTheme="majorEastAsia" w:cs="Arial"/>
          <w:b/>
          <w:bCs/>
        </w:rPr>
      </w:pPr>
      <w:r>
        <w:br w:type="page"/>
      </w:r>
    </w:p>
    <w:p w14:paraId="4852F6AD" w14:textId="77777777" w:rsidR="008745AD" w:rsidRDefault="008745AD" w:rsidP="00AF3DDF">
      <w:pPr>
        <w:pStyle w:val="Heading1"/>
      </w:pPr>
      <w:r>
        <w:lastRenderedPageBreak/>
        <w:t>Reporting Protocols</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8745AD" w:rsidRPr="009664A6" w14:paraId="2E3AF4F8" w14:textId="77777777" w:rsidTr="003B0BED">
        <w:trPr>
          <w:trHeight w:val="858"/>
        </w:trPr>
        <w:tc>
          <w:tcPr>
            <w:tcW w:w="8921" w:type="dxa"/>
            <w:vAlign w:val="center"/>
          </w:tcPr>
          <w:p w14:paraId="31CE20A4" w14:textId="77777777" w:rsidR="008745AD" w:rsidRPr="00FD66F1" w:rsidRDefault="00AF28F1" w:rsidP="003B6D50">
            <w:pPr>
              <w:pStyle w:val="NospacingAB"/>
              <w:numPr>
                <w:ilvl w:val="0"/>
                <w:numId w:val="20"/>
              </w:numPr>
            </w:pPr>
            <w:r w:rsidRPr="00FD66F1">
              <w:t>Do you have a process for reporting and reacting to witnessed, suspected or alleged abuse of Vulnerable Persons and/or violation of the Safeguarding Policy that has been made available to all Employees?</w:t>
            </w:r>
          </w:p>
        </w:tc>
        <w:tc>
          <w:tcPr>
            <w:tcW w:w="1525" w:type="dxa"/>
            <w:vAlign w:val="center"/>
          </w:tcPr>
          <w:p w14:paraId="4BC70C98" w14:textId="77777777" w:rsidR="008745AD" w:rsidRPr="0075773B" w:rsidRDefault="00753E1F" w:rsidP="003B6D50">
            <w:pPr>
              <w:pStyle w:val="NoSpacing"/>
              <w:rPr>
                <w:bCs/>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8745AD" w:rsidRPr="00265F51" w14:paraId="36330EFF" w14:textId="77777777" w:rsidTr="003B0BED">
        <w:trPr>
          <w:trHeight w:val="544"/>
        </w:trPr>
        <w:tc>
          <w:tcPr>
            <w:tcW w:w="8921" w:type="dxa"/>
            <w:vAlign w:val="center"/>
          </w:tcPr>
          <w:p w14:paraId="26D48817" w14:textId="77777777" w:rsidR="008745AD" w:rsidRPr="00FD66F1" w:rsidRDefault="00AF28F1" w:rsidP="003B6D50">
            <w:pPr>
              <w:pStyle w:val="NospacingAB"/>
              <w:numPr>
                <w:ilvl w:val="0"/>
                <w:numId w:val="20"/>
              </w:numPr>
            </w:pPr>
            <w:r w:rsidRPr="00FD66F1">
              <w:t>Do you have a whistleblower policy including a formal whistleblowing investigation procedure that has been made available to all Employees?</w:t>
            </w:r>
          </w:p>
        </w:tc>
        <w:tc>
          <w:tcPr>
            <w:tcW w:w="1525" w:type="dxa"/>
            <w:vAlign w:val="center"/>
          </w:tcPr>
          <w:p w14:paraId="4275A476" w14:textId="77777777" w:rsidR="008745AD"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8745AD" w:rsidRPr="00265F51" w14:paraId="1D3BDE08" w14:textId="77777777" w:rsidTr="003B0BED">
        <w:trPr>
          <w:trHeight w:val="836"/>
        </w:trPr>
        <w:tc>
          <w:tcPr>
            <w:tcW w:w="8921" w:type="dxa"/>
            <w:vAlign w:val="center"/>
          </w:tcPr>
          <w:p w14:paraId="5FD31517" w14:textId="77777777" w:rsidR="008745AD" w:rsidRPr="00FD66F1" w:rsidRDefault="00AF28F1" w:rsidP="003B6D50">
            <w:pPr>
              <w:pStyle w:val="NospacingAB"/>
              <w:numPr>
                <w:ilvl w:val="0"/>
                <w:numId w:val="20"/>
              </w:numPr>
            </w:pPr>
            <w:r w:rsidRPr="00FD66F1">
              <w:t>Are there arrangements in place for the protection of both the whistleblower and Employee(s) who have had allegations raised against them during the investigation process?</w:t>
            </w:r>
          </w:p>
        </w:tc>
        <w:tc>
          <w:tcPr>
            <w:tcW w:w="1525" w:type="dxa"/>
            <w:vAlign w:val="center"/>
          </w:tcPr>
          <w:p w14:paraId="3FDD05FF" w14:textId="77777777" w:rsidR="008745AD" w:rsidRPr="0075773B" w:rsidRDefault="00753E1F" w:rsidP="003B6D50">
            <w:pPr>
              <w:pStyle w:val="NoSpacing"/>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41BA7" w:rsidRPr="00241BA7" w14:paraId="4AAEA0B1" w14:textId="77777777" w:rsidTr="00FC486B">
        <w:trPr>
          <w:trHeight w:val="369"/>
        </w:trPr>
        <w:tc>
          <w:tcPr>
            <w:tcW w:w="10446" w:type="dxa"/>
            <w:gridSpan w:val="2"/>
            <w:vAlign w:val="center"/>
          </w:tcPr>
          <w:p w14:paraId="1CC19CF2" w14:textId="77777777" w:rsidR="00241BA7" w:rsidRPr="001B188F" w:rsidRDefault="00241BA7" w:rsidP="001B188F">
            <w:pPr>
              <w:pStyle w:val="NoSpacing"/>
              <w:ind w:left="0" w:firstLine="25"/>
              <w:rPr>
                <w:b/>
                <w:bCs/>
              </w:rPr>
            </w:pPr>
            <w:r w:rsidRPr="001B188F">
              <w:rPr>
                <w:b/>
                <w:bCs/>
              </w:rPr>
              <w:t>If you have answered “No” to any of the questions under this section, please provide details below:</w:t>
            </w:r>
          </w:p>
        </w:tc>
      </w:tr>
      <w:tr w:rsidR="00241BA7" w:rsidRPr="00694674" w14:paraId="4148C653" w14:textId="77777777" w:rsidTr="00FC486B">
        <w:trPr>
          <w:trHeight w:val="369"/>
        </w:trPr>
        <w:tc>
          <w:tcPr>
            <w:tcW w:w="10446" w:type="dxa"/>
            <w:gridSpan w:val="2"/>
            <w:vAlign w:val="center"/>
          </w:tcPr>
          <w:p w14:paraId="285789A8" w14:textId="77777777" w:rsidR="00241BA7" w:rsidRPr="00694674" w:rsidRDefault="00241BA7" w:rsidP="001B188F">
            <w:pPr>
              <w:pStyle w:val="NoSpacing"/>
              <w:ind w:left="25" w:firstLine="0"/>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bl>
    <w:p w14:paraId="1FED4542" w14:textId="77777777" w:rsidR="008745AD" w:rsidRDefault="008745AD" w:rsidP="00D040B8"/>
    <w:p w14:paraId="6C86A60D" w14:textId="77777777" w:rsidR="00AF28F1" w:rsidRDefault="00AF28F1" w:rsidP="00AF3DDF">
      <w:pPr>
        <w:pStyle w:val="Heading1"/>
      </w:pPr>
      <w:r>
        <w:t>Record Keeping</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AF28F1" w:rsidRPr="009664A6" w14:paraId="1FAB379A" w14:textId="77777777" w:rsidTr="008D3858">
        <w:trPr>
          <w:trHeight w:val="369"/>
        </w:trPr>
        <w:tc>
          <w:tcPr>
            <w:tcW w:w="10446" w:type="dxa"/>
            <w:gridSpan w:val="2"/>
            <w:vAlign w:val="center"/>
          </w:tcPr>
          <w:p w14:paraId="049D3FF4" w14:textId="77777777" w:rsidR="00AF28F1" w:rsidRPr="00AF3DDF" w:rsidRDefault="00AF28F1" w:rsidP="003B6D50">
            <w:pPr>
              <w:pStyle w:val="NospacingAB"/>
            </w:pPr>
            <w:r w:rsidRPr="00AF3DDF">
              <w:t>Do you securely retain for a minimum of thirty (30) years the following documents:</w:t>
            </w:r>
          </w:p>
        </w:tc>
      </w:tr>
      <w:tr w:rsidR="00AF28F1" w:rsidRPr="00265F51" w14:paraId="26635BCC" w14:textId="77777777" w:rsidTr="003B0BED">
        <w:trPr>
          <w:trHeight w:val="615"/>
        </w:trPr>
        <w:tc>
          <w:tcPr>
            <w:tcW w:w="8921" w:type="dxa"/>
            <w:vAlign w:val="center"/>
          </w:tcPr>
          <w:p w14:paraId="0680DF1F" w14:textId="77777777" w:rsidR="00AF28F1" w:rsidRPr="00FD66F1" w:rsidRDefault="00AF28F1" w:rsidP="003B6D50">
            <w:pPr>
              <w:pStyle w:val="NospacingAB"/>
              <w:numPr>
                <w:ilvl w:val="0"/>
                <w:numId w:val="21"/>
              </w:numPr>
            </w:pPr>
            <w:r w:rsidRPr="00FD66F1">
              <w:t>employment &amp; engagement applications, references, identity verification, records of DBS or similar statutory disclosure checks</w:t>
            </w:r>
          </w:p>
        </w:tc>
        <w:tc>
          <w:tcPr>
            <w:tcW w:w="1525" w:type="dxa"/>
            <w:vAlign w:val="center"/>
          </w:tcPr>
          <w:p w14:paraId="18FC6961" w14:textId="77777777" w:rsidR="00AF28F1"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AF28F1" w:rsidRPr="00265F51" w14:paraId="53BD5C28" w14:textId="77777777" w:rsidTr="00FC486B">
        <w:trPr>
          <w:trHeight w:val="369"/>
        </w:trPr>
        <w:tc>
          <w:tcPr>
            <w:tcW w:w="8921" w:type="dxa"/>
            <w:vAlign w:val="center"/>
          </w:tcPr>
          <w:p w14:paraId="4CC5655E" w14:textId="77777777" w:rsidR="00AF28F1" w:rsidRPr="00FD66F1" w:rsidRDefault="00AF28F1" w:rsidP="003B6D50">
            <w:pPr>
              <w:pStyle w:val="NospacingAB"/>
              <w:numPr>
                <w:ilvl w:val="0"/>
                <w:numId w:val="21"/>
              </w:numPr>
            </w:pPr>
            <w:r w:rsidRPr="00FD66F1">
              <w:t xml:space="preserve">your Safeguarding Policy including any revisions </w:t>
            </w:r>
          </w:p>
        </w:tc>
        <w:tc>
          <w:tcPr>
            <w:tcW w:w="1525" w:type="dxa"/>
            <w:vAlign w:val="center"/>
          </w:tcPr>
          <w:p w14:paraId="4BCEB332" w14:textId="77777777" w:rsidR="00AF28F1"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4797F6EA" w14:textId="77777777" w:rsidTr="00FC486B">
        <w:trPr>
          <w:trHeight w:val="369"/>
        </w:trPr>
        <w:tc>
          <w:tcPr>
            <w:tcW w:w="8921" w:type="dxa"/>
            <w:vAlign w:val="center"/>
          </w:tcPr>
          <w:p w14:paraId="22853FF4" w14:textId="77777777" w:rsidR="00694674" w:rsidRPr="00FD66F1" w:rsidRDefault="00694674" w:rsidP="003B6D50">
            <w:pPr>
              <w:pStyle w:val="NospacingAB"/>
              <w:numPr>
                <w:ilvl w:val="0"/>
                <w:numId w:val="21"/>
              </w:numPr>
            </w:pPr>
            <w:r w:rsidRPr="00FD66F1">
              <w:t>records of Safeguarding Policy training</w:t>
            </w:r>
          </w:p>
        </w:tc>
        <w:tc>
          <w:tcPr>
            <w:tcW w:w="1525" w:type="dxa"/>
            <w:vAlign w:val="center"/>
          </w:tcPr>
          <w:p w14:paraId="6CF329D0" w14:textId="77777777" w:rsidR="00694674"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757F6D41" w14:textId="77777777" w:rsidTr="00FC486B">
        <w:trPr>
          <w:trHeight w:val="369"/>
        </w:trPr>
        <w:tc>
          <w:tcPr>
            <w:tcW w:w="8921" w:type="dxa"/>
            <w:vAlign w:val="center"/>
          </w:tcPr>
          <w:p w14:paraId="2BE84DA5" w14:textId="77777777" w:rsidR="00694674" w:rsidRPr="00FD66F1" w:rsidRDefault="00694674" w:rsidP="003B6D50">
            <w:pPr>
              <w:pStyle w:val="NospacingAB"/>
              <w:numPr>
                <w:ilvl w:val="0"/>
                <w:numId w:val="21"/>
              </w:numPr>
            </w:pPr>
            <w:r w:rsidRPr="00FD66F1">
              <w:t>your accident and incident registers</w:t>
            </w:r>
          </w:p>
        </w:tc>
        <w:tc>
          <w:tcPr>
            <w:tcW w:w="1525" w:type="dxa"/>
            <w:vAlign w:val="center"/>
          </w:tcPr>
          <w:p w14:paraId="09F7763B" w14:textId="77777777" w:rsidR="00694674"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4EF57BE9" w14:textId="77777777" w:rsidTr="003B0BED">
        <w:trPr>
          <w:trHeight w:val="524"/>
        </w:trPr>
        <w:tc>
          <w:tcPr>
            <w:tcW w:w="8921" w:type="dxa"/>
            <w:vAlign w:val="center"/>
          </w:tcPr>
          <w:p w14:paraId="348F3CD1" w14:textId="77777777" w:rsidR="00694674" w:rsidRPr="00FD66F1" w:rsidRDefault="00694674" w:rsidP="003B6D50">
            <w:pPr>
              <w:pStyle w:val="NospacingAB"/>
              <w:numPr>
                <w:ilvl w:val="0"/>
                <w:numId w:val="21"/>
              </w:numPr>
            </w:pPr>
            <w:r w:rsidRPr="00FD66F1">
              <w:t>records of any alleged, actual or threatened abuse and action taken including any notifications to relevant authorities</w:t>
            </w:r>
          </w:p>
        </w:tc>
        <w:tc>
          <w:tcPr>
            <w:tcW w:w="1525" w:type="dxa"/>
            <w:vAlign w:val="center"/>
          </w:tcPr>
          <w:p w14:paraId="761CEE79" w14:textId="77777777" w:rsidR="00694674"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16CEF3BE" w14:textId="77777777" w:rsidTr="00FC486B">
        <w:trPr>
          <w:trHeight w:val="369"/>
        </w:trPr>
        <w:tc>
          <w:tcPr>
            <w:tcW w:w="8921" w:type="dxa"/>
            <w:vAlign w:val="center"/>
          </w:tcPr>
          <w:p w14:paraId="3A9F7F79" w14:textId="77777777" w:rsidR="00694674" w:rsidRPr="00FD66F1" w:rsidRDefault="00694674" w:rsidP="003B6D50">
            <w:pPr>
              <w:pStyle w:val="NospacingAB"/>
              <w:numPr>
                <w:ilvl w:val="0"/>
                <w:numId w:val="21"/>
              </w:numPr>
            </w:pPr>
            <w:r w:rsidRPr="00FD66F1">
              <w:t>referrals, assessments, treatment and care plans for any Vulnerable Person in your care</w:t>
            </w:r>
          </w:p>
        </w:tc>
        <w:tc>
          <w:tcPr>
            <w:tcW w:w="1525" w:type="dxa"/>
            <w:vAlign w:val="center"/>
          </w:tcPr>
          <w:p w14:paraId="13EA1908" w14:textId="77777777" w:rsidR="00694674"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41BA7" w:rsidRPr="00241BA7" w14:paraId="15FF15F9" w14:textId="77777777" w:rsidTr="00FC486B">
        <w:trPr>
          <w:trHeight w:val="369"/>
        </w:trPr>
        <w:tc>
          <w:tcPr>
            <w:tcW w:w="10446" w:type="dxa"/>
            <w:gridSpan w:val="2"/>
            <w:vAlign w:val="center"/>
          </w:tcPr>
          <w:p w14:paraId="1C697D78" w14:textId="77777777" w:rsidR="00241BA7" w:rsidRPr="001B188F" w:rsidRDefault="00241BA7" w:rsidP="003B6D50">
            <w:pPr>
              <w:pStyle w:val="NospacingAB"/>
              <w:rPr>
                <w:b/>
                <w:bCs/>
              </w:rPr>
            </w:pPr>
            <w:r w:rsidRPr="001B188F">
              <w:rPr>
                <w:b/>
                <w:bCs/>
              </w:rPr>
              <w:t>If you have answered “No” to any of the questions under this section, please provide details below:</w:t>
            </w:r>
          </w:p>
        </w:tc>
      </w:tr>
      <w:tr w:rsidR="00241BA7" w:rsidRPr="00694674" w14:paraId="2F9E2812" w14:textId="77777777" w:rsidTr="00FC486B">
        <w:trPr>
          <w:trHeight w:val="369"/>
        </w:trPr>
        <w:tc>
          <w:tcPr>
            <w:tcW w:w="10446" w:type="dxa"/>
            <w:gridSpan w:val="2"/>
            <w:vAlign w:val="center"/>
          </w:tcPr>
          <w:p w14:paraId="75FABFD4" w14:textId="77777777" w:rsidR="00241BA7" w:rsidRPr="00694674" w:rsidRDefault="00241BA7" w:rsidP="001B188F">
            <w:pPr>
              <w:pStyle w:val="NoSpacing"/>
              <w:ind w:left="0" w:firstLine="0"/>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bl>
    <w:p w14:paraId="6173FE59" w14:textId="77777777" w:rsidR="00694674" w:rsidRDefault="00694674" w:rsidP="00D040B8"/>
    <w:p w14:paraId="39F184EF" w14:textId="77777777" w:rsidR="00694674" w:rsidRDefault="00694674" w:rsidP="002E6C03">
      <w:pPr>
        <w:pStyle w:val="Heading1"/>
      </w:pPr>
      <w:r>
        <w:t>General</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8921"/>
        <w:gridCol w:w="1525"/>
      </w:tblGrid>
      <w:tr w:rsidR="00694674" w:rsidRPr="009664A6" w14:paraId="1C34A268" w14:textId="77777777" w:rsidTr="003B0BED">
        <w:trPr>
          <w:trHeight w:val="616"/>
        </w:trPr>
        <w:tc>
          <w:tcPr>
            <w:tcW w:w="8921" w:type="dxa"/>
            <w:vAlign w:val="center"/>
          </w:tcPr>
          <w:p w14:paraId="01858E2F" w14:textId="77777777" w:rsidR="00694674" w:rsidRPr="00FD66F1" w:rsidRDefault="00694674" w:rsidP="00C76421">
            <w:pPr>
              <w:pStyle w:val="NospacingAB"/>
              <w:numPr>
                <w:ilvl w:val="0"/>
                <w:numId w:val="22"/>
              </w:numPr>
              <w:ind w:left="714" w:hanging="357"/>
            </w:pPr>
            <w:r w:rsidRPr="00FD66F1">
              <w:t>Have you had any enforcement action in relation to Vulnerable Persons in the last five (5) years and, if so, what was the outcome?</w:t>
            </w:r>
          </w:p>
        </w:tc>
        <w:tc>
          <w:tcPr>
            <w:tcW w:w="1525" w:type="dxa"/>
            <w:vAlign w:val="center"/>
          </w:tcPr>
          <w:p w14:paraId="7BAC4DE1" w14:textId="77777777" w:rsidR="00694674" w:rsidRPr="0075773B" w:rsidRDefault="00753E1F" w:rsidP="00BD59B5">
            <w:pPr>
              <w:pStyle w:val="NospacingAB"/>
              <w:jc w:val="center"/>
              <w:rPr>
                <w:bCs/>
                <w:sz w:val="22"/>
                <w:szCs w:val="22"/>
              </w:rP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694674" w:rsidRPr="00265F51" w14:paraId="74E14E05" w14:textId="77777777" w:rsidTr="003B0BED">
        <w:trPr>
          <w:trHeight w:val="554"/>
        </w:trPr>
        <w:tc>
          <w:tcPr>
            <w:tcW w:w="8921" w:type="dxa"/>
            <w:vAlign w:val="center"/>
          </w:tcPr>
          <w:p w14:paraId="2A4743ED" w14:textId="77777777" w:rsidR="00694674" w:rsidRPr="00FD66F1" w:rsidRDefault="00694674" w:rsidP="003B6D50">
            <w:pPr>
              <w:pStyle w:val="NospacingAB"/>
              <w:numPr>
                <w:ilvl w:val="0"/>
                <w:numId w:val="22"/>
              </w:numPr>
            </w:pPr>
            <w:r w:rsidRPr="00FD66F1">
              <w:t>Is your organisation audited/accredited by a third-party approving body that includes your Safeguarding Policy?</w:t>
            </w:r>
          </w:p>
        </w:tc>
        <w:tc>
          <w:tcPr>
            <w:tcW w:w="1525" w:type="dxa"/>
            <w:vAlign w:val="center"/>
          </w:tcPr>
          <w:p w14:paraId="0B05B444" w14:textId="77777777" w:rsidR="00694674" w:rsidRPr="0075773B" w:rsidRDefault="00753E1F" w:rsidP="00BD59B5">
            <w:pPr>
              <w:pStyle w:val="NospacingAB"/>
              <w:jc w:val="center"/>
            </w:pPr>
            <w:r>
              <w:fldChar w:fldCharType="begin">
                <w:ffData>
                  <w:name w:val=""/>
                  <w:enabled/>
                  <w:calcOnExit w:val="0"/>
                  <w:ddList>
                    <w:listEntry w:val="?"/>
                    <w:listEntry w:val="No"/>
                    <w:listEntry w:val="Yes"/>
                  </w:ddList>
                </w:ffData>
              </w:fldChar>
            </w:r>
            <w:r>
              <w:instrText xml:space="preserve"> FORMDROPDOWN </w:instrText>
            </w:r>
            <w:r>
              <w:fldChar w:fldCharType="separate"/>
            </w:r>
            <w:r>
              <w:fldChar w:fldCharType="end"/>
            </w:r>
          </w:p>
        </w:tc>
      </w:tr>
      <w:tr w:rsidR="00241BA7" w:rsidRPr="00241BA7" w14:paraId="46C67276" w14:textId="77777777" w:rsidTr="00FC486B">
        <w:trPr>
          <w:trHeight w:val="369"/>
        </w:trPr>
        <w:tc>
          <w:tcPr>
            <w:tcW w:w="10446" w:type="dxa"/>
            <w:gridSpan w:val="2"/>
            <w:vAlign w:val="center"/>
          </w:tcPr>
          <w:p w14:paraId="027B144D" w14:textId="77777777" w:rsidR="00241BA7" w:rsidRPr="001B188F" w:rsidRDefault="00241BA7" w:rsidP="003B6D50">
            <w:pPr>
              <w:pStyle w:val="NospacingAB"/>
              <w:rPr>
                <w:b/>
                <w:bCs/>
              </w:rPr>
            </w:pPr>
            <w:r w:rsidRPr="001B188F">
              <w:rPr>
                <w:b/>
                <w:bCs/>
              </w:rPr>
              <w:t>If you have answered “</w:t>
            </w:r>
            <w:r w:rsidR="000374BB" w:rsidRPr="001B188F">
              <w:rPr>
                <w:b/>
                <w:bCs/>
              </w:rPr>
              <w:t>Yes</w:t>
            </w:r>
            <w:r w:rsidRPr="001B188F">
              <w:rPr>
                <w:b/>
                <w:bCs/>
              </w:rPr>
              <w:t xml:space="preserve">” to </w:t>
            </w:r>
            <w:r w:rsidR="000374BB" w:rsidRPr="001B188F">
              <w:rPr>
                <w:b/>
                <w:bCs/>
              </w:rPr>
              <w:t>(A)</w:t>
            </w:r>
            <w:r w:rsidRPr="001B188F">
              <w:rPr>
                <w:b/>
                <w:bCs/>
              </w:rPr>
              <w:t xml:space="preserve"> please provide details below:</w:t>
            </w:r>
          </w:p>
        </w:tc>
      </w:tr>
      <w:tr w:rsidR="00241BA7" w:rsidRPr="00694674" w14:paraId="220C740A" w14:textId="77777777" w:rsidTr="00FC486B">
        <w:trPr>
          <w:trHeight w:val="369"/>
        </w:trPr>
        <w:tc>
          <w:tcPr>
            <w:tcW w:w="10446" w:type="dxa"/>
            <w:gridSpan w:val="2"/>
            <w:vAlign w:val="center"/>
          </w:tcPr>
          <w:p w14:paraId="46220451" w14:textId="77777777" w:rsidR="00241BA7" w:rsidRPr="00694674" w:rsidRDefault="00241BA7" w:rsidP="003B6D50">
            <w:pPr>
              <w:pStyle w:val="NospacingAB"/>
            </w:pPr>
            <w:r w:rsidRPr="00D824AD">
              <w:fldChar w:fldCharType="begin">
                <w:ffData>
                  <w:name w:val="Text20"/>
                  <w:enabled/>
                  <w:calcOnExit w:val="0"/>
                  <w:textInput/>
                </w:ffData>
              </w:fldChar>
            </w:r>
            <w:r w:rsidRPr="00D824AD">
              <w:instrText xml:space="preserve"> FORMTEXT </w:instrText>
            </w:r>
            <w:r w:rsidRPr="00D824AD">
              <w:fldChar w:fldCharType="separate"/>
            </w:r>
            <w:r w:rsidRPr="00D824AD">
              <w:rPr>
                <w:noProof/>
              </w:rPr>
              <w:t> </w:t>
            </w:r>
            <w:r w:rsidRPr="00D824AD">
              <w:rPr>
                <w:noProof/>
              </w:rPr>
              <w:t> </w:t>
            </w:r>
            <w:r w:rsidRPr="00D824AD">
              <w:rPr>
                <w:noProof/>
              </w:rPr>
              <w:t> </w:t>
            </w:r>
            <w:r w:rsidRPr="00D824AD">
              <w:rPr>
                <w:noProof/>
              </w:rPr>
              <w:t> </w:t>
            </w:r>
            <w:r w:rsidRPr="00D824AD">
              <w:rPr>
                <w:noProof/>
              </w:rPr>
              <w:t> </w:t>
            </w:r>
            <w:r w:rsidRPr="00D824AD">
              <w:fldChar w:fldCharType="end"/>
            </w:r>
          </w:p>
        </w:tc>
      </w:tr>
    </w:tbl>
    <w:p w14:paraId="52CC6A97" w14:textId="77777777" w:rsidR="008605AE" w:rsidRDefault="008605AE" w:rsidP="00D040B8"/>
    <w:p w14:paraId="0721FD39" w14:textId="77777777" w:rsidR="005B38EE" w:rsidRDefault="00694674" w:rsidP="00D040B8">
      <w:r w:rsidRPr="00222AD1">
        <w:rPr>
          <w:b/>
          <w:bCs/>
        </w:rPr>
        <w:t>Please note that we do not require to see proof or copies of procedures or plans. It is sufficient to know they exist and will be available in the event of a claim</w:t>
      </w:r>
      <w:r w:rsidRPr="009005FC">
        <w:t>.</w:t>
      </w:r>
    </w:p>
    <w:p w14:paraId="3DFC296E" w14:textId="77777777" w:rsidR="005B38EE" w:rsidRDefault="005B38EE">
      <w:pPr>
        <w:spacing w:line="240" w:lineRule="auto"/>
      </w:pPr>
      <w:r>
        <w:br w:type="page"/>
      </w:r>
    </w:p>
    <w:p w14:paraId="0DCE43DF" w14:textId="77777777" w:rsidR="008C18A2" w:rsidRPr="000374BB" w:rsidRDefault="008C18A2" w:rsidP="00FD66F1">
      <w:pPr>
        <w:pStyle w:val="Heading1Numbered"/>
        <w:numPr>
          <w:ilvl w:val="0"/>
          <w:numId w:val="8"/>
        </w:numPr>
        <w:ind w:left="357" w:hanging="357"/>
      </w:pPr>
      <w:r w:rsidRPr="008B2071">
        <w:lastRenderedPageBreak/>
        <w:t>Estimated</w:t>
      </w:r>
      <w:r w:rsidRPr="000374BB">
        <w:t xml:space="preserve"> </w:t>
      </w:r>
      <w:r w:rsidRPr="008B2071">
        <w:t>Annual</w:t>
      </w:r>
      <w:r w:rsidRPr="000374BB">
        <w:t xml:space="preserve"> Wages</w:t>
      </w:r>
    </w:p>
    <w:p w14:paraId="3D0E6C7F" w14:textId="77777777" w:rsidR="008C18A2" w:rsidRPr="004544B0" w:rsidRDefault="008C18A2" w:rsidP="00D040B8">
      <w:r w:rsidRPr="004544B0">
        <w:t>Wages means salaries and other earnings paid, National Insurance, Pensions contributions and Tax to your own employees, engaged for the running of your company, including payments to directors.</w:t>
      </w:r>
    </w:p>
    <w:tbl>
      <w:tblPr>
        <w:tblW w:w="10443"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8921"/>
        <w:gridCol w:w="1522"/>
      </w:tblGrid>
      <w:tr w:rsidR="008C18A2" w:rsidRPr="00E1123E" w14:paraId="798096C8" w14:textId="77777777" w:rsidTr="003B0BED">
        <w:trPr>
          <w:trHeight w:val="231"/>
        </w:trPr>
        <w:tc>
          <w:tcPr>
            <w:tcW w:w="8921" w:type="dxa"/>
            <w:vAlign w:val="center"/>
          </w:tcPr>
          <w:p w14:paraId="6D651D99" w14:textId="77777777" w:rsidR="008C18A2" w:rsidRPr="00E1123E" w:rsidRDefault="00C81658" w:rsidP="003B6D50">
            <w:pPr>
              <w:pStyle w:val="NospacingAB"/>
            </w:pPr>
            <w:r>
              <w:t>Annual total w</w:t>
            </w:r>
            <w:r w:rsidR="008C18A2" w:rsidRPr="00E1123E">
              <w:t>age</w:t>
            </w:r>
            <w:r>
              <w:t xml:space="preserve">roll </w:t>
            </w:r>
            <w:r w:rsidR="008C18A2" w:rsidRPr="00E1123E">
              <w:t>pa</w:t>
            </w:r>
            <w:r>
              <w:t>id</w:t>
            </w:r>
            <w:r w:rsidR="008C18A2" w:rsidRPr="00E1123E">
              <w:t xml:space="preserve"> to your </w:t>
            </w:r>
            <w:r w:rsidRPr="00E1123E">
              <w:t>o</w:t>
            </w:r>
            <w:r>
              <w:t>ffice-based</w:t>
            </w:r>
            <w:r w:rsidR="008C18A2" w:rsidRPr="00E1123E">
              <w:t xml:space="preserve"> employees</w:t>
            </w:r>
            <w:r>
              <w:t xml:space="preserve"> carrying out clerical duties</w:t>
            </w:r>
            <w:r w:rsidR="00783C12" w:rsidRPr="00E1123E">
              <w:t>;</w:t>
            </w:r>
          </w:p>
        </w:tc>
        <w:tc>
          <w:tcPr>
            <w:tcW w:w="1522" w:type="dxa"/>
            <w:vAlign w:val="center"/>
          </w:tcPr>
          <w:p w14:paraId="5B2D7223" w14:textId="77777777" w:rsidR="008C18A2" w:rsidRPr="008B2071" w:rsidRDefault="008C18A2" w:rsidP="00D040B8">
            <w:pPr>
              <w:rPr>
                <w:b/>
                <w:bCs/>
                <w:sz w:val="18"/>
                <w:szCs w:val="18"/>
              </w:rPr>
            </w:pPr>
            <w:r w:rsidRPr="008B2071">
              <w:rPr>
                <w:b/>
                <w:bCs/>
                <w:sz w:val="18"/>
                <w:szCs w:val="18"/>
              </w:rPr>
              <w:t>£</w:t>
            </w:r>
            <w:r w:rsidR="00783C12" w:rsidRPr="008B2071">
              <w:rPr>
                <w:b/>
                <w:bCs/>
                <w:sz w:val="18"/>
                <w:szCs w:val="18"/>
              </w:rPr>
              <w:fldChar w:fldCharType="begin">
                <w:ffData>
                  <w:name w:val="Text20"/>
                  <w:enabled/>
                  <w:calcOnExit w:val="0"/>
                  <w:textInput/>
                </w:ffData>
              </w:fldChar>
            </w:r>
            <w:bookmarkStart w:id="16" w:name="Text20"/>
            <w:r w:rsidR="00783C12" w:rsidRPr="008B2071">
              <w:rPr>
                <w:b/>
                <w:bCs/>
                <w:sz w:val="18"/>
                <w:szCs w:val="18"/>
              </w:rPr>
              <w:instrText xml:space="preserve"> FORMTEXT </w:instrText>
            </w:r>
            <w:r w:rsidR="00783C12" w:rsidRPr="008B2071">
              <w:rPr>
                <w:b/>
                <w:bCs/>
                <w:sz w:val="18"/>
                <w:szCs w:val="18"/>
              </w:rPr>
            </w:r>
            <w:r w:rsidR="00783C12" w:rsidRPr="008B2071">
              <w:rPr>
                <w:b/>
                <w:bCs/>
                <w:sz w:val="18"/>
                <w:szCs w:val="18"/>
              </w:rPr>
              <w:fldChar w:fldCharType="separate"/>
            </w:r>
            <w:r w:rsidR="00783C12" w:rsidRPr="008B2071">
              <w:rPr>
                <w:b/>
                <w:bCs/>
                <w:noProof/>
                <w:sz w:val="18"/>
                <w:szCs w:val="18"/>
              </w:rPr>
              <w:t> </w:t>
            </w:r>
            <w:r w:rsidR="00783C12" w:rsidRPr="008B2071">
              <w:rPr>
                <w:b/>
                <w:bCs/>
                <w:noProof/>
                <w:sz w:val="18"/>
                <w:szCs w:val="18"/>
              </w:rPr>
              <w:t> </w:t>
            </w:r>
            <w:r w:rsidR="00783C12" w:rsidRPr="008B2071">
              <w:rPr>
                <w:b/>
                <w:bCs/>
                <w:noProof/>
                <w:sz w:val="18"/>
                <w:szCs w:val="18"/>
              </w:rPr>
              <w:t> </w:t>
            </w:r>
            <w:r w:rsidR="00783C12" w:rsidRPr="008B2071">
              <w:rPr>
                <w:b/>
                <w:bCs/>
                <w:noProof/>
                <w:sz w:val="18"/>
                <w:szCs w:val="18"/>
              </w:rPr>
              <w:t> </w:t>
            </w:r>
            <w:r w:rsidR="00783C12" w:rsidRPr="008B2071">
              <w:rPr>
                <w:b/>
                <w:bCs/>
                <w:noProof/>
                <w:sz w:val="18"/>
                <w:szCs w:val="18"/>
              </w:rPr>
              <w:t> </w:t>
            </w:r>
            <w:r w:rsidR="00783C12" w:rsidRPr="008B2071">
              <w:rPr>
                <w:b/>
                <w:bCs/>
                <w:sz w:val="18"/>
                <w:szCs w:val="18"/>
              </w:rPr>
              <w:fldChar w:fldCharType="end"/>
            </w:r>
            <w:bookmarkEnd w:id="16"/>
          </w:p>
        </w:tc>
      </w:tr>
      <w:tr w:rsidR="00C81658" w:rsidRPr="00E1123E" w14:paraId="59354F1F" w14:textId="77777777" w:rsidTr="003B0BED">
        <w:trPr>
          <w:trHeight w:val="262"/>
        </w:trPr>
        <w:tc>
          <w:tcPr>
            <w:tcW w:w="8921" w:type="dxa"/>
            <w:vAlign w:val="center"/>
          </w:tcPr>
          <w:p w14:paraId="55257057" w14:textId="77777777" w:rsidR="00C81658" w:rsidRPr="00E1123E" w:rsidRDefault="00C81658" w:rsidP="003B6D50">
            <w:pPr>
              <w:pStyle w:val="NospacingAB"/>
            </w:pPr>
            <w:r>
              <w:t xml:space="preserve">Annual total wageroll paid to employees carrying out domiciliary care work; </w:t>
            </w:r>
          </w:p>
        </w:tc>
        <w:tc>
          <w:tcPr>
            <w:tcW w:w="1522" w:type="dxa"/>
            <w:vAlign w:val="center"/>
          </w:tcPr>
          <w:p w14:paraId="185392D9" w14:textId="77777777" w:rsidR="00C81658" w:rsidRPr="008B2071" w:rsidRDefault="00C81658" w:rsidP="00D040B8">
            <w:pPr>
              <w:rPr>
                <w:b/>
                <w:bCs/>
                <w:sz w:val="18"/>
                <w:szCs w:val="18"/>
              </w:rPr>
            </w:pPr>
            <w:r w:rsidRPr="008B2071">
              <w:rPr>
                <w:b/>
                <w:bCs/>
                <w:sz w:val="18"/>
                <w:szCs w:val="18"/>
              </w:rPr>
              <w:t>£</w:t>
            </w:r>
            <w:r w:rsidRPr="008B2071">
              <w:rPr>
                <w:b/>
                <w:bCs/>
                <w:sz w:val="18"/>
                <w:szCs w:val="18"/>
              </w:rPr>
              <w:fldChar w:fldCharType="begin">
                <w:ffData>
                  <w:name w:val="Text20"/>
                  <w:enabled/>
                  <w:calcOnExit w:val="0"/>
                  <w:textInput/>
                </w:ffData>
              </w:fldChar>
            </w:r>
            <w:r w:rsidRPr="008B2071">
              <w:rPr>
                <w:b/>
                <w:bCs/>
                <w:sz w:val="18"/>
                <w:szCs w:val="18"/>
              </w:rPr>
              <w:instrText xml:space="preserve"> FORMTEXT </w:instrText>
            </w:r>
            <w:r w:rsidRPr="008B2071">
              <w:rPr>
                <w:b/>
                <w:bCs/>
                <w:sz w:val="18"/>
                <w:szCs w:val="18"/>
              </w:rPr>
            </w:r>
            <w:r w:rsidRPr="008B2071">
              <w:rPr>
                <w:b/>
                <w:bCs/>
                <w:sz w:val="18"/>
                <w:szCs w:val="18"/>
              </w:rPr>
              <w:fldChar w:fldCharType="separate"/>
            </w:r>
            <w:r w:rsidRPr="008B2071">
              <w:rPr>
                <w:b/>
                <w:bCs/>
                <w:noProof/>
                <w:sz w:val="18"/>
                <w:szCs w:val="18"/>
              </w:rPr>
              <w:t> </w:t>
            </w:r>
            <w:r w:rsidRPr="008B2071">
              <w:rPr>
                <w:b/>
                <w:bCs/>
                <w:noProof/>
                <w:sz w:val="18"/>
                <w:szCs w:val="18"/>
              </w:rPr>
              <w:t> </w:t>
            </w:r>
            <w:r w:rsidRPr="008B2071">
              <w:rPr>
                <w:b/>
                <w:bCs/>
                <w:noProof/>
                <w:sz w:val="18"/>
                <w:szCs w:val="18"/>
              </w:rPr>
              <w:t> </w:t>
            </w:r>
            <w:r w:rsidRPr="008B2071">
              <w:rPr>
                <w:b/>
                <w:bCs/>
                <w:noProof/>
                <w:sz w:val="18"/>
                <w:szCs w:val="18"/>
              </w:rPr>
              <w:t> </w:t>
            </w:r>
            <w:r w:rsidRPr="008B2071">
              <w:rPr>
                <w:b/>
                <w:bCs/>
                <w:noProof/>
                <w:sz w:val="18"/>
                <w:szCs w:val="18"/>
              </w:rPr>
              <w:t> </w:t>
            </w:r>
            <w:r w:rsidRPr="008B2071">
              <w:rPr>
                <w:b/>
                <w:bCs/>
                <w:sz w:val="18"/>
                <w:szCs w:val="18"/>
              </w:rPr>
              <w:fldChar w:fldCharType="end"/>
            </w:r>
          </w:p>
        </w:tc>
      </w:tr>
      <w:tr w:rsidR="00C81658" w:rsidRPr="00E1123E" w14:paraId="3F1BD1D1" w14:textId="77777777" w:rsidTr="003B0BED">
        <w:trPr>
          <w:trHeight w:val="253"/>
        </w:trPr>
        <w:tc>
          <w:tcPr>
            <w:tcW w:w="8921" w:type="dxa"/>
            <w:vAlign w:val="center"/>
          </w:tcPr>
          <w:p w14:paraId="6D292C41" w14:textId="77777777" w:rsidR="00C81658" w:rsidRDefault="00C81658" w:rsidP="003B6D50">
            <w:pPr>
              <w:pStyle w:val="NospacingAB"/>
            </w:pPr>
            <w:r>
              <w:t>Annual total wageroll paid to temporary workers that are carrying out domiciliary care work;</w:t>
            </w:r>
          </w:p>
        </w:tc>
        <w:tc>
          <w:tcPr>
            <w:tcW w:w="1522" w:type="dxa"/>
            <w:vAlign w:val="center"/>
          </w:tcPr>
          <w:p w14:paraId="5F93AB34" w14:textId="77777777" w:rsidR="00C81658" w:rsidRPr="008B2071" w:rsidRDefault="00C81658" w:rsidP="00D040B8">
            <w:pPr>
              <w:rPr>
                <w:b/>
                <w:bCs/>
                <w:sz w:val="18"/>
                <w:szCs w:val="18"/>
              </w:rPr>
            </w:pPr>
            <w:r w:rsidRPr="008B2071">
              <w:rPr>
                <w:b/>
                <w:bCs/>
                <w:sz w:val="18"/>
                <w:szCs w:val="18"/>
              </w:rPr>
              <w:t>£</w:t>
            </w:r>
            <w:r w:rsidRPr="008B2071">
              <w:rPr>
                <w:b/>
                <w:bCs/>
                <w:sz w:val="18"/>
                <w:szCs w:val="18"/>
              </w:rPr>
              <w:fldChar w:fldCharType="begin">
                <w:ffData>
                  <w:name w:val="Text20"/>
                  <w:enabled/>
                  <w:calcOnExit w:val="0"/>
                  <w:textInput/>
                </w:ffData>
              </w:fldChar>
            </w:r>
            <w:r w:rsidRPr="008B2071">
              <w:rPr>
                <w:b/>
                <w:bCs/>
                <w:sz w:val="18"/>
                <w:szCs w:val="18"/>
              </w:rPr>
              <w:instrText xml:space="preserve"> FORMTEXT </w:instrText>
            </w:r>
            <w:r w:rsidRPr="008B2071">
              <w:rPr>
                <w:b/>
                <w:bCs/>
                <w:sz w:val="18"/>
                <w:szCs w:val="18"/>
              </w:rPr>
            </w:r>
            <w:r w:rsidRPr="008B2071">
              <w:rPr>
                <w:b/>
                <w:bCs/>
                <w:sz w:val="18"/>
                <w:szCs w:val="18"/>
              </w:rPr>
              <w:fldChar w:fldCharType="separate"/>
            </w:r>
            <w:r w:rsidRPr="008B2071">
              <w:rPr>
                <w:b/>
                <w:bCs/>
                <w:noProof/>
                <w:sz w:val="18"/>
                <w:szCs w:val="18"/>
              </w:rPr>
              <w:t> </w:t>
            </w:r>
            <w:r w:rsidRPr="008B2071">
              <w:rPr>
                <w:b/>
                <w:bCs/>
                <w:noProof/>
                <w:sz w:val="18"/>
                <w:szCs w:val="18"/>
              </w:rPr>
              <w:t> </w:t>
            </w:r>
            <w:r w:rsidRPr="008B2071">
              <w:rPr>
                <w:b/>
                <w:bCs/>
                <w:noProof/>
                <w:sz w:val="18"/>
                <w:szCs w:val="18"/>
              </w:rPr>
              <w:t> </w:t>
            </w:r>
            <w:r w:rsidRPr="008B2071">
              <w:rPr>
                <w:b/>
                <w:bCs/>
                <w:noProof/>
                <w:sz w:val="18"/>
                <w:szCs w:val="18"/>
              </w:rPr>
              <w:t> </w:t>
            </w:r>
            <w:r w:rsidRPr="008B2071">
              <w:rPr>
                <w:b/>
                <w:bCs/>
                <w:noProof/>
                <w:sz w:val="18"/>
                <w:szCs w:val="18"/>
              </w:rPr>
              <w:t> </w:t>
            </w:r>
            <w:r w:rsidRPr="008B2071">
              <w:rPr>
                <w:b/>
                <w:bCs/>
                <w:sz w:val="18"/>
                <w:szCs w:val="18"/>
              </w:rPr>
              <w:fldChar w:fldCharType="end"/>
            </w:r>
          </w:p>
        </w:tc>
      </w:tr>
    </w:tbl>
    <w:p w14:paraId="294D164B" w14:textId="77777777" w:rsidR="00783C12" w:rsidRDefault="00783C12" w:rsidP="00D040B8"/>
    <w:p w14:paraId="0D5D0D25" w14:textId="77777777" w:rsidR="008C18A2" w:rsidRPr="004544B0" w:rsidRDefault="008C18A2" w:rsidP="008B2071">
      <w:pPr>
        <w:pStyle w:val="Heading1Numbered"/>
        <w:ind w:left="357" w:hanging="357"/>
      </w:pPr>
      <w:r w:rsidRPr="004544B0">
        <w:t>Overseas Work</w:t>
      </w:r>
    </w:p>
    <w:tbl>
      <w:tblPr>
        <w:tblW w:w="10443"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8921"/>
        <w:gridCol w:w="1522"/>
      </w:tblGrid>
      <w:tr w:rsidR="008C18A2" w:rsidRPr="00E1123E" w14:paraId="5D009F89" w14:textId="77777777" w:rsidTr="003B0BED">
        <w:trPr>
          <w:trHeight w:val="198"/>
        </w:trPr>
        <w:tc>
          <w:tcPr>
            <w:tcW w:w="8921" w:type="dxa"/>
            <w:vAlign w:val="center"/>
          </w:tcPr>
          <w:p w14:paraId="45CE0C5F" w14:textId="77777777" w:rsidR="008C18A2" w:rsidRPr="00E1123E" w:rsidRDefault="008C18A2" w:rsidP="00C76421">
            <w:pPr>
              <w:pStyle w:val="NospacingAB"/>
              <w:numPr>
                <w:ilvl w:val="0"/>
                <w:numId w:val="9"/>
              </w:numPr>
              <w:ind w:left="714" w:hanging="357"/>
            </w:pPr>
            <w:r w:rsidRPr="00E1123E">
              <w:t>Is all business conducted from within the UK?</w:t>
            </w:r>
          </w:p>
        </w:tc>
        <w:tc>
          <w:tcPr>
            <w:tcW w:w="1522" w:type="dxa"/>
            <w:vAlign w:val="center"/>
          </w:tcPr>
          <w:p w14:paraId="0CBD80BE" w14:textId="77777777" w:rsidR="008C18A2" w:rsidRPr="00E1123E" w:rsidRDefault="00F3797A" w:rsidP="003B6D50">
            <w:pPr>
              <w:pStyle w:val="NospacingAB"/>
            </w:pPr>
            <w:r w:rsidRPr="00E1123E">
              <w:fldChar w:fldCharType="begin">
                <w:ffData>
                  <w:name w:val=""/>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8C18A2" w:rsidRPr="00E1123E" w14:paraId="20E26706" w14:textId="77777777" w:rsidTr="003B0BED">
        <w:trPr>
          <w:trHeight w:val="198"/>
        </w:trPr>
        <w:tc>
          <w:tcPr>
            <w:tcW w:w="8921" w:type="dxa"/>
            <w:vAlign w:val="center"/>
          </w:tcPr>
          <w:p w14:paraId="7BF5328B" w14:textId="77777777" w:rsidR="008C18A2" w:rsidRPr="00E1123E" w:rsidRDefault="008C18A2" w:rsidP="00C76421">
            <w:pPr>
              <w:pStyle w:val="NospacingAB"/>
              <w:numPr>
                <w:ilvl w:val="0"/>
                <w:numId w:val="9"/>
              </w:numPr>
              <w:ind w:left="714" w:hanging="357"/>
            </w:pPr>
            <w:r w:rsidRPr="00E1123E">
              <w:t xml:space="preserve">Are you involved in any activities for </w:t>
            </w:r>
            <w:r w:rsidR="007C1E77">
              <w:t>the supply of services</w:t>
            </w:r>
            <w:r w:rsidRPr="00E1123E">
              <w:t xml:space="preserve"> overseas?</w:t>
            </w:r>
          </w:p>
        </w:tc>
        <w:tc>
          <w:tcPr>
            <w:tcW w:w="1522" w:type="dxa"/>
            <w:vAlign w:val="center"/>
          </w:tcPr>
          <w:p w14:paraId="08A0EE4B" w14:textId="77777777" w:rsidR="008C18A2" w:rsidRPr="00E1123E" w:rsidRDefault="00F3797A" w:rsidP="003B6D50">
            <w:pPr>
              <w:pStyle w:val="NospacingAB"/>
            </w:pPr>
            <w:r w:rsidRPr="00E1123E">
              <w:fldChar w:fldCharType="begin">
                <w:ffData>
                  <w:name w:val=""/>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bl>
    <w:p w14:paraId="2897185D" w14:textId="77777777" w:rsidR="008C18A2" w:rsidRPr="008C18A2" w:rsidRDefault="008C18A2" w:rsidP="00D040B8"/>
    <w:p w14:paraId="478E70B1" w14:textId="77777777" w:rsidR="008C18A2" w:rsidRPr="004544B0" w:rsidRDefault="008C18A2" w:rsidP="008B2071">
      <w:pPr>
        <w:pStyle w:val="Heading1Numbered"/>
        <w:ind w:left="357" w:hanging="357"/>
      </w:pPr>
      <w:r w:rsidRPr="004544B0">
        <w:t>Your Current Policy</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2684"/>
        <w:gridCol w:w="2409"/>
      </w:tblGrid>
      <w:tr w:rsidR="008C18A2" w:rsidRPr="00E1123E" w14:paraId="7EBBF5E5" w14:textId="77777777" w:rsidTr="003B0BED">
        <w:trPr>
          <w:trHeight w:val="198"/>
        </w:trPr>
        <w:tc>
          <w:tcPr>
            <w:tcW w:w="2684" w:type="dxa"/>
            <w:vAlign w:val="center"/>
          </w:tcPr>
          <w:p w14:paraId="3E860606" w14:textId="77777777" w:rsidR="008C18A2" w:rsidRPr="00E1123E" w:rsidRDefault="008C18A2" w:rsidP="003B6D50">
            <w:pPr>
              <w:pStyle w:val="NospacingAB"/>
            </w:pPr>
            <w:r w:rsidRPr="00E1123E">
              <w:t>Current Insurer</w:t>
            </w:r>
          </w:p>
        </w:tc>
        <w:tc>
          <w:tcPr>
            <w:tcW w:w="2409" w:type="dxa"/>
            <w:vAlign w:val="center"/>
          </w:tcPr>
          <w:p w14:paraId="36A1F836" w14:textId="77777777" w:rsidR="008C18A2" w:rsidRPr="00E1123E" w:rsidRDefault="00BE7640" w:rsidP="003B6D50">
            <w:pPr>
              <w:pStyle w:val="NospacingAB"/>
            </w:pPr>
            <w:r w:rsidRPr="00E1123E">
              <w:fldChar w:fldCharType="begin">
                <w:ffData>
                  <w:name w:val="Text27"/>
                  <w:enabled/>
                  <w:calcOnExit w:val="0"/>
                  <w:textInput/>
                </w:ffData>
              </w:fldChar>
            </w:r>
            <w:bookmarkStart w:id="17" w:name="Text27"/>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7"/>
          </w:p>
        </w:tc>
      </w:tr>
      <w:tr w:rsidR="008C18A2" w:rsidRPr="00E1123E" w14:paraId="21E0EDD6" w14:textId="77777777" w:rsidTr="003B0BED">
        <w:trPr>
          <w:trHeight w:val="198"/>
        </w:trPr>
        <w:tc>
          <w:tcPr>
            <w:tcW w:w="2684" w:type="dxa"/>
            <w:vAlign w:val="center"/>
          </w:tcPr>
          <w:p w14:paraId="0BD560EF" w14:textId="77777777" w:rsidR="008C18A2" w:rsidRPr="00E1123E" w:rsidRDefault="008C18A2" w:rsidP="003B6D50">
            <w:pPr>
              <w:pStyle w:val="NospacingAB"/>
            </w:pPr>
            <w:r w:rsidRPr="00E1123E">
              <w:t>Renewal Date</w:t>
            </w:r>
          </w:p>
        </w:tc>
        <w:tc>
          <w:tcPr>
            <w:tcW w:w="2409" w:type="dxa"/>
            <w:vAlign w:val="center"/>
          </w:tcPr>
          <w:p w14:paraId="13F4655A" w14:textId="77777777" w:rsidR="008C18A2" w:rsidRPr="00E1123E" w:rsidRDefault="00BE7640" w:rsidP="003B6D50">
            <w:pPr>
              <w:pStyle w:val="NospacingAB"/>
            </w:pPr>
            <w:r w:rsidRPr="00E1123E">
              <w:fldChar w:fldCharType="begin">
                <w:ffData>
                  <w:name w:val="Text28"/>
                  <w:enabled/>
                  <w:calcOnExit w:val="0"/>
                  <w:textInput/>
                </w:ffData>
              </w:fldChar>
            </w:r>
            <w:bookmarkStart w:id="18" w:name="Text28"/>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8"/>
          </w:p>
        </w:tc>
      </w:tr>
      <w:tr w:rsidR="008C18A2" w:rsidRPr="00E1123E" w14:paraId="0420F3BB" w14:textId="77777777" w:rsidTr="003B0BED">
        <w:trPr>
          <w:trHeight w:val="198"/>
        </w:trPr>
        <w:tc>
          <w:tcPr>
            <w:tcW w:w="2684" w:type="dxa"/>
            <w:vAlign w:val="center"/>
          </w:tcPr>
          <w:p w14:paraId="4D10F0CD" w14:textId="77777777" w:rsidR="008C18A2" w:rsidRPr="00E1123E" w:rsidRDefault="008C18A2" w:rsidP="003B6D50">
            <w:pPr>
              <w:pStyle w:val="NospacingAB"/>
            </w:pPr>
            <w:r w:rsidRPr="00E1123E">
              <w:t>Premium Paid</w:t>
            </w:r>
          </w:p>
        </w:tc>
        <w:tc>
          <w:tcPr>
            <w:tcW w:w="2409" w:type="dxa"/>
            <w:vAlign w:val="center"/>
          </w:tcPr>
          <w:p w14:paraId="1DF2BBF2" w14:textId="77777777" w:rsidR="008C18A2" w:rsidRPr="00E1123E" w:rsidRDefault="00BE7640" w:rsidP="003B6D50">
            <w:pPr>
              <w:pStyle w:val="NospacingAB"/>
            </w:pPr>
            <w:r w:rsidRPr="00E1123E">
              <w:t>£</w:t>
            </w:r>
            <w:r w:rsidRPr="00E1123E">
              <w:fldChar w:fldCharType="begin">
                <w:ffData>
                  <w:name w:val="Text29"/>
                  <w:enabled/>
                  <w:calcOnExit w:val="0"/>
                  <w:textInput/>
                </w:ffData>
              </w:fldChar>
            </w:r>
            <w:bookmarkStart w:id="19" w:name="Text29"/>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19"/>
          </w:p>
        </w:tc>
      </w:tr>
    </w:tbl>
    <w:p w14:paraId="7F3304FA" w14:textId="77777777" w:rsidR="000374BB" w:rsidRDefault="000374BB" w:rsidP="00D040B8"/>
    <w:p w14:paraId="6352E5ED" w14:textId="77777777" w:rsidR="008C18A2" w:rsidRPr="00D9729D" w:rsidRDefault="008C18A2" w:rsidP="00D9729D">
      <w:pPr>
        <w:pStyle w:val="Headermain"/>
      </w:pPr>
      <w:r w:rsidRPr="00D9729D">
        <w:t>Cover Required</w:t>
      </w:r>
    </w:p>
    <w:tbl>
      <w:tblPr>
        <w:tblW w:w="10676" w:type="dxa"/>
        <w:tblInd w:w="-142" w:type="dxa"/>
        <w:tblLook w:val="04A0" w:firstRow="1" w:lastRow="0" w:firstColumn="1" w:lastColumn="0" w:noHBand="0" w:noVBand="1"/>
      </w:tblPr>
      <w:tblGrid>
        <w:gridCol w:w="7972"/>
        <w:gridCol w:w="2704"/>
      </w:tblGrid>
      <w:tr w:rsidR="008C18A2" w:rsidRPr="00E1123E" w14:paraId="1A5B9EF9" w14:textId="77777777" w:rsidTr="00E1123E">
        <w:trPr>
          <w:trHeight w:val="387"/>
        </w:trPr>
        <w:tc>
          <w:tcPr>
            <w:tcW w:w="7972" w:type="dxa"/>
            <w:vAlign w:val="center"/>
          </w:tcPr>
          <w:p w14:paraId="7E4B9FB8" w14:textId="77777777" w:rsidR="008C18A2" w:rsidRPr="00E1123E" w:rsidRDefault="008C18A2" w:rsidP="007C48C7">
            <w:pPr>
              <w:pStyle w:val="HeadingH1red"/>
            </w:pPr>
            <w:r w:rsidRPr="00E1123E">
              <w:t>Combined Liabilities</w:t>
            </w:r>
            <w:r w:rsidR="0089505E">
              <w:t xml:space="preserve"> </w:t>
            </w:r>
            <w:r w:rsidR="0089505E" w:rsidRPr="00E1123E">
              <w:t xml:space="preserve">– Required? </w:t>
            </w:r>
            <w:r w:rsidR="0089505E" w:rsidRPr="00E1123E">
              <w:fldChar w:fldCharType="begin">
                <w:ffData>
                  <w:name w:val="Check5"/>
                  <w:enabled/>
                  <w:calcOnExit w:val="0"/>
                  <w:checkBox>
                    <w:sizeAuto/>
                    <w:default w:val="0"/>
                  </w:checkBox>
                </w:ffData>
              </w:fldChar>
            </w:r>
            <w:r w:rsidR="0089505E" w:rsidRPr="00E1123E">
              <w:instrText xml:space="preserve"> FORMCHECKBOX </w:instrText>
            </w:r>
            <w:r w:rsidR="0089505E" w:rsidRPr="00E1123E">
              <w:fldChar w:fldCharType="separate"/>
            </w:r>
            <w:r w:rsidR="0089505E" w:rsidRPr="00E1123E">
              <w:fldChar w:fldCharType="end"/>
            </w:r>
          </w:p>
        </w:tc>
        <w:tc>
          <w:tcPr>
            <w:tcW w:w="2704" w:type="dxa"/>
            <w:vAlign w:val="center"/>
          </w:tcPr>
          <w:p w14:paraId="363B41E4" w14:textId="77777777" w:rsidR="008C18A2" w:rsidRPr="00E1123E" w:rsidRDefault="008C18A2" w:rsidP="00D040B8"/>
        </w:tc>
      </w:tr>
    </w:tbl>
    <w:p w14:paraId="47EE7373" w14:textId="77777777" w:rsidR="008C18A2" w:rsidRPr="004544B0" w:rsidRDefault="008C18A2" w:rsidP="00FD66F1">
      <w:pPr>
        <w:pStyle w:val="Heading1Numbered"/>
        <w:numPr>
          <w:ilvl w:val="0"/>
          <w:numId w:val="10"/>
        </w:numPr>
        <w:ind w:left="284" w:hanging="284"/>
      </w:pPr>
      <w:r w:rsidRPr="004544B0">
        <w:t>Limits of Liability</w:t>
      </w:r>
    </w:p>
    <w:tbl>
      <w:tblPr>
        <w:tblW w:w="10774" w:type="dxa"/>
        <w:tblInd w:w="-147"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142"/>
        <w:gridCol w:w="3481"/>
        <w:gridCol w:w="2321"/>
        <w:gridCol w:w="3270"/>
        <w:gridCol w:w="1560"/>
      </w:tblGrid>
      <w:tr w:rsidR="008C18A2" w:rsidRPr="00E1123E" w14:paraId="2770CF05" w14:textId="77777777" w:rsidTr="003B0BED">
        <w:trPr>
          <w:gridBefore w:val="1"/>
          <w:gridAfter w:val="2"/>
          <w:wBefore w:w="142" w:type="dxa"/>
          <w:wAfter w:w="4830" w:type="dxa"/>
          <w:trHeight w:val="198"/>
        </w:trPr>
        <w:tc>
          <w:tcPr>
            <w:tcW w:w="3481" w:type="dxa"/>
            <w:tcBorders>
              <w:top w:val="single" w:sz="4" w:space="0" w:color="auto"/>
              <w:left w:val="single" w:sz="4" w:space="0" w:color="auto"/>
              <w:bottom w:val="single" w:sz="4" w:space="0" w:color="auto"/>
              <w:right w:val="single" w:sz="4" w:space="0" w:color="auto"/>
            </w:tcBorders>
            <w:vAlign w:val="center"/>
          </w:tcPr>
          <w:p w14:paraId="21CFD713" w14:textId="77777777" w:rsidR="008C18A2" w:rsidRPr="00E1123E" w:rsidRDefault="008C18A2" w:rsidP="003B6D50">
            <w:pPr>
              <w:pStyle w:val="NospacingAB"/>
            </w:pPr>
            <w:r w:rsidRPr="00E1123E">
              <w:t>Employers Liability</w:t>
            </w:r>
          </w:p>
        </w:tc>
        <w:tc>
          <w:tcPr>
            <w:tcW w:w="2321" w:type="dxa"/>
            <w:tcBorders>
              <w:top w:val="single" w:sz="4" w:space="0" w:color="auto"/>
              <w:left w:val="single" w:sz="4" w:space="0" w:color="auto"/>
            </w:tcBorders>
            <w:vAlign w:val="center"/>
          </w:tcPr>
          <w:p w14:paraId="3D7AB4A4" w14:textId="77777777" w:rsidR="008C18A2" w:rsidRPr="00E1123E" w:rsidRDefault="00F55F36" w:rsidP="003B6D50">
            <w:pPr>
              <w:pStyle w:val="NospacingAB"/>
            </w:pPr>
            <w:r w:rsidRPr="00E1123E">
              <w:fldChar w:fldCharType="begin">
                <w:ffData>
                  <w:name w:val="Dropdown4"/>
                  <w:enabled/>
                  <w:calcOnExit w:val="0"/>
                  <w:ddList>
                    <w:listEntry w:val="?"/>
                    <w:listEntry w:val="£10,000,000"/>
                    <w:listEntry w:val="£25,000,000"/>
                  </w:ddList>
                </w:ffData>
              </w:fldChar>
            </w:r>
            <w:bookmarkStart w:id="20" w:name="Dropdown4"/>
            <w:r w:rsidRPr="00E1123E">
              <w:instrText xml:space="preserve"> FORMDROPDOWN </w:instrText>
            </w:r>
            <w:r w:rsidRPr="00E1123E">
              <w:fldChar w:fldCharType="separate"/>
            </w:r>
            <w:r w:rsidRPr="00E1123E">
              <w:fldChar w:fldCharType="end"/>
            </w:r>
            <w:bookmarkEnd w:id="20"/>
          </w:p>
        </w:tc>
      </w:tr>
      <w:tr w:rsidR="008C18A2" w:rsidRPr="00E1123E" w14:paraId="74A3E433" w14:textId="77777777" w:rsidTr="003B0BED">
        <w:trPr>
          <w:gridBefore w:val="1"/>
          <w:gridAfter w:val="2"/>
          <w:wBefore w:w="142" w:type="dxa"/>
          <w:wAfter w:w="4830" w:type="dxa"/>
          <w:trHeight w:val="198"/>
        </w:trPr>
        <w:tc>
          <w:tcPr>
            <w:tcW w:w="3481" w:type="dxa"/>
            <w:tcBorders>
              <w:top w:val="single" w:sz="4" w:space="0" w:color="auto"/>
            </w:tcBorders>
            <w:vAlign w:val="center"/>
          </w:tcPr>
          <w:p w14:paraId="2DC2CBAF" w14:textId="77777777" w:rsidR="008C18A2" w:rsidRPr="00E1123E" w:rsidRDefault="008C18A2" w:rsidP="003B6D50">
            <w:pPr>
              <w:pStyle w:val="NospacingAB"/>
            </w:pPr>
            <w:r w:rsidRPr="00E1123E">
              <w:t>Public and Products Liability</w:t>
            </w:r>
          </w:p>
        </w:tc>
        <w:tc>
          <w:tcPr>
            <w:tcW w:w="2321" w:type="dxa"/>
            <w:vAlign w:val="center"/>
          </w:tcPr>
          <w:p w14:paraId="250CBC63" w14:textId="77777777" w:rsidR="008C18A2" w:rsidRPr="00E1123E" w:rsidRDefault="00F55F36" w:rsidP="003B6D50">
            <w:pPr>
              <w:pStyle w:val="NospacingAB"/>
            </w:pPr>
            <w:r w:rsidRPr="00E1123E">
              <w:fldChar w:fldCharType="begin">
                <w:ffData>
                  <w:name w:val="Dropdown5"/>
                  <w:enabled/>
                  <w:calcOnExit w:val="0"/>
                  <w:ddList>
                    <w:listEntry w:val="?"/>
                    <w:listEntry w:val="£1,000,000"/>
                    <w:listEntry w:val="£2,000,000"/>
                    <w:listEntry w:val="£5,000,000"/>
                    <w:listEntry w:val="£10,000,000"/>
                    <w:listEntry w:val="£25,000,000"/>
                  </w:ddList>
                </w:ffData>
              </w:fldChar>
            </w:r>
            <w:bookmarkStart w:id="21" w:name="Dropdown5"/>
            <w:r w:rsidRPr="00E1123E">
              <w:instrText xml:space="preserve"> FORMDROPDOWN </w:instrText>
            </w:r>
            <w:r w:rsidRPr="00E1123E">
              <w:fldChar w:fldCharType="separate"/>
            </w:r>
            <w:r w:rsidRPr="00E1123E">
              <w:fldChar w:fldCharType="end"/>
            </w:r>
            <w:bookmarkEnd w:id="21"/>
          </w:p>
        </w:tc>
      </w:tr>
      <w:tr w:rsidR="008C18A2" w:rsidRPr="00E1123E" w14:paraId="4BA22C89" w14:textId="77777777" w:rsidTr="003B0BE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9214" w:type="dxa"/>
            <w:gridSpan w:val="4"/>
            <w:vAlign w:val="center"/>
          </w:tcPr>
          <w:p w14:paraId="4E76683F" w14:textId="77777777" w:rsidR="000374BB" w:rsidRDefault="000374BB" w:rsidP="008B2071">
            <w:pPr>
              <w:pStyle w:val="Heading1"/>
            </w:pPr>
          </w:p>
          <w:p w14:paraId="2F8A0C22" w14:textId="77777777" w:rsidR="008C18A2" w:rsidRPr="00E1123E" w:rsidRDefault="00594EEB" w:rsidP="007C48C7">
            <w:pPr>
              <w:pStyle w:val="HeadingH1red"/>
            </w:pPr>
            <w:r w:rsidRPr="00E1123E">
              <w:t>Professional Indemnity</w:t>
            </w:r>
            <w:r w:rsidR="0089505E">
              <w:t xml:space="preserve"> </w:t>
            </w:r>
            <w:r w:rsidR="0089505E" w:rsidRPr="00E1123E">
              <w:t xml:space="preserve">– Required? </w:t>
            </w:r>
            <w:r w:rsidR="0089505E" w:rsidRPr="00E1123E">
              <w:fldChar w:fldCharType="begin">
                <w:ffData>
                  <w:name w:val="Check5"/>
                  <w:enabled/>
                  <w:calcOnExit w:val="0"/>
                  <w:checkBox>
                    <w:sizeAuto/>
                    <w:default w:val="0"/>
                  </w:checkBox>
                </w:ffData>
              </w:fldChar>
            </w:r>
            <w:r w:rsidR="0089505E" w:rsidRPr="00E1123E">
              <w:instrText xml:space="preserve"> FORMCHECKBOX </w:instrText>
            </w:r>
            <w:r w:rsidR="0089505E" w:rsidRPr="00E1123E">
              <w:fldChar w:fldCharType="separate"/>
            </w:r>
            <w:r w:rsidR="0089505E" w:rsidRPr="00E1123E">
              <w:fldChar w:fldCharType="end"/>
            </w:r>
          </w:p>
        </w:tc>
        <w:tc>
          <w:tcPr>
            <w:tcW w:w="1560" w:type="dxa"/>
            <w:vAlign w:val="center"/>
          </w:tcPr>
          <w:p w14:paraId="5E00469F" w14:textId="77777777" w:rsidR="008C18A2" w:rsidRPr="00E1123E" w:rsidRDefault="008C18A2" w:rsidP="00D040B8"/>
        </w:tc>
      </w:tr>
    </w:tbl>
    <w:p w14:paraId="27935764" w14:textId="77777777" w:rsidR="008C18A2" w:rsidRPr="004544B0" w:rsidRDefault="008C18A2" w:rsidP="00FD66F1">
      <w:pPr>
        <w:pStyle w:val="Heading1Numbered"/>
        <w:numPr>
          <w:ilvl w:val="0"/>
          <w:numId w:val="11"/>
        </w:numPr>
        <w:ind w:left="284" w:hanging="284"/>
      </w:pPr>
      <w:r w:rsidRPr="004544B0">
        <w:t>Limits of Liability</w:t>
      </w:r>
    </w:p>
    <w:tbl>
      <w:tblPr>
        <w:tblW w:w="8637"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6511"/>
        <w:gridCol w:w="2126"/>
      </w:tblGrid>
      <w:tr w:rsidR="008D74C9" w:rsidRPr="00E1123E" w14:paraId="2305EED2" w14:textId="77777777" w:rsidTr="003B0BED">
        <w:trPr>
          <w:trHeight w:val="198"/>
        </w:trPr>
        <w:tc>
          <w:tcPr>
            <w:tcW w:w="6511" w:type="dxa"/>
            <w:vAlign w:val="center"/>
          </w:tcPr>
          <w:p w14:paraId="5A8C6614" w14:textId="77777777" w:rsidR="008D74C9" w:rsidRPr="00E1123E" w:rsidRDefault="008D74C9" w:rsidP="003B6D50">
            <w:pPr>
              <w:pStyle w:val="NospacingAB"/>
            </w:pPr>
            <w:r w:rsidRPr="00E1123E">
              <w:t>Please select the limit of indemnity you require</w:t>
            </w:r>
          </w:p>
        </w:tc>
        <w:tc>
          <w:tcPr>
            <w:tcW w:w="2126" w:type="dxa"/>
            <w:vAlign w:val="center"/>
          </w:tcPr>
          <w:p w14:paraId="5734E36F" w14:textId="77777777" w:rsidR="008D74C9" w:rsidRPr="00E1123E" w:rsidRDefault="008D74C9" w:rsidP="003B6D50">
            <w:pPr>
              <w:pStyle w:val="NospacingAB"/>
            </w:pPr>
            <w:r w:rsidRPr="00E1123E">
              <w:fldChar w:fldCharType="begin">
                <w:ffData>
                  <w:name w:val="Dropdown8"/>
                  <w:enabled/>
                  <w:calcOnExit w:val="0"/>
                  <w:ddList>
                    <w:listEntry w:val="?"/>
                    <w:listEntry w:val="£100,000"/>
                    <w:listEntry w:val="£250,000"/>
                    <w:listEntry w:val="£500,000"/>
                    <w:listEntry w:val="£1,000,000"/>
                    <w:listEntry w:val="£2,000,000"/>
                    <w:listEntry w:val="£5,000,000"/>
                    <w:listEntry w:val="£10,000,000"/>
                  </w:ddList>
                </w:ffData>
              </w:fldChar>
            </w:r>
            <w:bookmarkStart w:id="22" w:name="Dropdown8"/>
            <w:r w:rsidRPr="00E1123E">
              <w:instrText xml:space="preserve"> FORMDROPDOWN </w:instrText>
            </w:r>
            <w:r w:rsidRPr="00E1123E">
              <w:fldChar w:fldCharType="separate"/>
            </w:r>
            <w:r w:rsidRPr="00E1123E">
              <w:fldChar w:fldCharType="end"/>
            </w:r>
            <w:bookmarkEnd w:id="22"/>
          </w:p>
        </w:tc>
      </w:tr>
    </w:tbl>
    <w:p w14:paraId="35A7AB6E" w14:textId="77777777" w:rsidR="008C18A2" w:rsidRPr="004544B0" w:rsidRDefault="008C18A2" w:rsidP="00D73462">
      <w:pPr>
        <w:pStyle w:val="Heading1Numbered"/>
        <w:ind w:left="284" w:hanging="284"/>
      </w:pPr>
      <w:r w:rsidRPr="004544B0">
        <w:t>Gross Turnover</w:t>
      </w:r>
    </w:p>
    <w:p w14:paraId="7C687D30" w14:textId="77777777" w:rsidR="008C18A2" w:rsidRPr="00C87F64" w:rsidRDefault="008C18A2" w:rsidP="00C76421">
      <w:pPr>
        <w:spacing w:after="60"/>
      </w:pPr>
      <w:r w:rsidRPr="00C87F64">
        <w:t>Please confirm your gross turnover for both your last financial year and your forthcoming year.</w:t>
      </w:r>
    </w:p>
    <w:tbl>
      <w:tblPr>
        <w:tblW w:w="10480"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4243"/>
        <w:gridCol w:w="2977"/>
        <w:gridCol w:w="3260"/>
      </w:tblGrid>
      <w:tr w:rsidR="008C18A2" w:rsidRPr="00E1123E" w14:paraId="33A5322C" w14:textId="77777777" w:rsidTr="003B0BED">
        <w:trPr>
          <w:trHeight w:val="369"/>
        </w:trPr>
        <w:tc>
          <w:tcPr>
            <w:tcW w:w="4243" w:type="dxa"/>
            <w:vAlign w:val="center"/>
          </w:tcPr>
          <w:p w14:paraId="4F979FA9" w14:textId="77777777" w:rsidR="008C18A2" w:rsidRPr="00E1123E" w:rsidRDefault="008C18A2" w:rsidP="003B6D50">
            <w:pPr>
              <w:pStyle w:val="NoSpacing"/>
            </w:pPr>
          </w:p>
        </w:tc>
        <w:tc>
          <w:tcPr>
            <w:tcW w:w="2977" w:type="dxa"/>
            <w:vAlign w:val="center"/>
          </w:tcPr>
          <w:p w14:paraId="06D4EEBD" w14:textId="77777777" w:rsidR="008C18A2" w:rsidRPr="001F0C70" w:rsidRDefault="008C18A2" w:rsidP="001F0C70">
            <w:pPr>
              <w:pStyle w:val="NoSpacing"/>
              <w:ind w:hanging="317"/>
              <w:rPr>
                <w:b/>
                <w:bCs/>
              </w:rPr>
            </w:pPr>
            <w:r w:rsidRPr="001F0C70">
              <w:rPr>
                <w:b/>
                <w:bCs/>
              </w:rPr>
              <w:t>Last Financial Year</w:t>
            </w:r>
          </w:p>
        </w:tc>
        <w:tc>
          <w:tcPr>
            <w:tcW w:w="3260" w:type="dxa"/>
            <w:vAlign w:val="center"/>
          </w:tcPr>
          <w:p w14:paraId="31D7820E" w14:textId="77777777" w:rsidR="008C18A2" w:rsidRPr="001F0C70" w:rsidRDefault="008C18A2" w:rsidP="001F0C70">
            <w:pPr>
              <w:pStyle w:val="NoSpacing"/>
              <w:ind w:left="180" w:hanging="142"/>
              <w:rPr>
                <w:b/>
                <w:bCs/>
              </w:rPr>
            </w:pPr>
            <w:r w:rsidRPr="001F0C70">
              <w:rPr>
                <w:b/>
                <w:bCs/>
              </w:rPr>
              <w:t xml:space="preserve">Forthcoming </w:t>
            </w:r>
            <w:r w:rsidR="00C87F64" w:rsidRPr="001F0C70">
              <w:rPr>
                <w:b/>
                <w:bCs/>
              </w:rPr>
              <w:t xml:space="preserve">Financial </w:t>
            </w:r>
            <w:r w:rsidRPr="001F0C70">
              <w:rPr>
                <w:b/>
                <w:bCs/>
              </w:rPr>
              <w:t>Year</w:t>
            </w:r>
          </w:p>
        </w:tc>
      </w:tr>
      <w:tr w:rsidR="008C18A2" w:rsidRPr="00E1123E" w14:paraId="5B5C3B04" w14:textId="77777777" w:rsidTr="003B0BED">
        <w:trPr>
          <w:trHeight w:val="198"/>
        </w:trPr>
        <w:tc>
          <w:tcPr>
            <w:tcW w:w="4243" w:type="dxa"/>
            <w:vAlign w:val="center"/>
          </w:tcPr>
          <w:p w14:paraId="638288B7" w14:textId="77777777" w:rsidR="008C18A2" w:rsidRPr="00E1123E" w:rsidRDefault="008C18A2" w:rsidP="001F0C70">
            <w:pPr>
              <w:pStyle w:val="NoSpacing"/>
              <w:ind w:left="0" w:firstLine="0"/>
            </w:pPr>
            <w:r w:rsidRPr="00E1123E">
              <w:t>Total Turnover</w:t>
            </w:r>
          </w:p>
        </w:tc>
        <w:tc>
          <w:tcPr>
            <w:tcW w:w="2977" w:type="dxa"/>
            <w:vAlign w:val="center"/>
          </w:tcPr>
          <w:p w14:paraId="21C3C04E" w14:textId="77777777" w:rsidR="008C18A2" w:rsidRPr="00E1123E" w:rsidRDefault="008D74C9" w:rsidP="001F0C70">
            <w:pPr>
              <w:pStyle w:val="NoSpacing"/>
              <w:ind w:left="0" w:firstLine="43"/>
            </w:pPr>
            <w:r w:rsidRPr="00E1123E">
              <w:t>£</w:t>
            </w:r>
            <w:r w:rsidR="00C87F64" w:rsidRPr="00E1123E">
              <w:fldChar w:fldCharType="begin">
                <w:ffData>
                  <w:name w:val="Text25"/>
                  <w:enabled/>
                  <w:calcOnExit w:val="0"/>
                  <w:textInput/>
                </w:ffData>
              </w:fldChar>
            </w:r>
            <w:bookmarkStart w:id="23" w:name="Text25"/>
            <w:r w:rsidR="00C87F64" w:rsidRPr="00E1123E">
              <w:instrText xml:space="preserve"> FORMTEXT </w:instrText>
            </w:r>
            <w:r w:rsidR="00C87F64" w:rsidRPr="00E1123E">
              <w:fldChar w:fldCharType="separate"/>
            </w:r>
            <w:r w:rsidR="00C87F64" w:rsidRPr="00E1123E">
              <w:rPr>
                <w:noProof/>
              </w:rPr>
              <w:t> </w:t>
            </w:r>
            <w:r w:rsidR="00C87F64" w:rsidRPr="00E1123E">
              <w:rPr>
                <w:noProof/>
              </w:rPr>
              <w:t> </w:t>
            </w:r>
            <w:r w:rsidR="00C87F64" w:rsidRPr="00E1123E">
              <w:rPr>
                <w:noProof/>
              </w:rPr>
              <w:t> </w:t>
            </w:r>
            <w:r w:rsidR="00C87F64" w:rsidRPr="00E1123E">
              <w:rPr>
                <w:noProof/>
              </w:rPr>
              <w:t> </w:t>
            </w:r>
            <w:r w:rsidR="00C87F64" w:rsidRPr="00E1123E">
              <w:rPr>
                <w:noProof/>
              </w:rPr>
              <w:t> </w:t>
            </w:r>
            <w:r w:rsidR="00C87F64" w:rsidRPr="00E1123E">
              <w:fldChar w:fldCharType="end"/>
            </w:r>
            <w:bookmarkEnd w:id="23"/>
          </w:p>
        </w:tc>
        <w:tc>
          <w:tcPr>
            <w:tcW w:w="3260" w:type="dxa"/>
            <w:vAlign w:val="center"/>
          </w:tcPr>
          <w:p w14:paraId="6DB5326C" w14:textId="77777777" w:rsidR="008C18A2" w:rsidRPr="00E1123E" w:rsidRDefault="008C18A2" w:rsidP="001F0C70">
            <w:pPr>
              <w:pStyle w:val="NoSpacing"/>
              <w:ind w:hanging="322"/>
            </w:pPr>
            <w:r w:rsidRPr="00E1123E">
              <w:t>£</w:t>
            </w:r>
            <w:r w:rsidR="00C87F64" w:rsidRPr="00E1123E">
              <w:fldChar w:fldCharType="begin">
                <w:ffData>
                  <w:name w:val="Text26"/>
                  <w:enabled/>
                  <w:calcOnExit w:val="0"/>
                  <w:textInput/>
                </w:ffData>
              </w:fldChar>
            </w:r>
            <w:bookmarkStart w:id="24" w:name="Text26"/>
            <w:r w:rsidR="00C87F64" w:rsidRPr="00E1123E">
              <w:instrText xml:space="preserve"> FORMTEXT </w:instrText>
            </w:r>
            <w:r w:rsidR="00C87F64" w:rsidRPr="00E1123E">
              <w:fldChar w:fldCharType="separate"/>
            </w:r>
            <w:r w:rsidR="00C87F64" w:rsidRPr="00E1123E">
              <w:rPr>
                <w:noProof/>
              </w:rPr>
              <w:t> </w:t>
            </w:r>
            <w:r w:rsidR="00C87F64" w:rsidRPr="00E1123E">
              <w:rPr>
                <w:noProof/>
              </w:rPr>
              <w:t> </w:t>
            </w:r>
            <w:r w:rsidR="00C87F64" w:rsidRPr="00E1123E">
              <w:rPr>
                <w:noProof/>
              </w:rPr>
              <w:t> </w:t>
            </w:r>
            <w:r w:rsidR="00C87F64" w:rsidRPr="00E1123E">
              <w:rPr>
                <w:noProof/>
              </w:rPr>
              <w:t> </w:t>
            </w:r>
            <w:r w:rsidR="00C87F64" w:rsidRPr="00E1123E">
              <w:rPr>
                <w:noProof/>
              </w:rPr>
              <w:t> </w:t>
            </w:r>
            <w:r w:rsidR="00C87F64" w:rsidRPr="00E1123E">
              <w:fldChar w:fldCharType="end"/>
            </w:r>
            <w:bookmarkEnd w:id="24"/>
          </w:p>
        </w:tc>
      </w:tr>
    </w:tbl>
    <w:p w14:paraId="7C50E3F0" w14:textId="77777777" w:rsidR="00C87F64" w:rsidRDefault="00C87F64" w:rsidP="00D040B8"/>
    <w:p w14:paraId="46456613" w14:textId="77777777" w:rsidR="008C18A2" w:rsidRPr="008C18A2" w:rsidRDefault="008C18A2" w:rsidP="00D73462">
      <w:pPr>
        <w:pStyle w:val="Heading1Numbered"/>
        <w:ind w:left="357" w:hanging="357"/>
      </w:pPr>
      <w:r w:rsidRPr="008C18A2">
        <w:t>Retroactive Date</w:t>
      </w:r>
    </w:p>
    <w:p w14:paraId="6F69B25A" w14:textId="77777777" w:rsidR="008C18A2" w:rsidRPr="00BE7640" w:rsidRDefault="008C18A2" w:rsidP="00B04A8F">
      <w:pPr>
        <w:pStyle w:val="Normalplussmallspace"/>
      </w:pPr>
      <w:r w:rsidRPr="00BE7640">
        <w:t xml:space="preserve">Please note that your retroactive date </w:t>
      </w:r>
      <w:r w:rsidR="00BE7640">
        <w:t xml:space="preserve">can be found </w:t>
      </w:r>
      <w:r w:rsidRPr="00BE7640">
        <w:t>under the professional indemnity section on your current policy</w:t>
      </w:r>
      <w:r w:rsidR="00BE7640">
        <w:t xml:space="preserve"> </w:t>
      </w:r>
      <w:r w:rsidRPr="00B04A8F">
        <w:t>schedule</w:t>
      </w:r>
      <w:r w:rsidRPr="00BE7640">
        <w:t>.</w:t>
      </w:r>
    </w:p>
    <w:tbl>
      <w:tblPr>
        <w:tblW w:w="10441" w:type="dxa"/>
        <w:tblInd w:w="-5"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8926"/>
        <w:gridCol w:w="1515"/>
      </w:tblGrid>
      <w:tr w:rsidR="008C18A2" w:rsidRPr="00E1123E" w14:paraId="6D36081E" w14:textId="77777777" w:rsidTr="003B0BED">
        <w:trPr>
          <w:trHeight w:val="198"/>
        </w:trPr>
        <w:tc>
          <w:tcPr>
            <w:tcW w:w="8926" w:type="dxa"/>
            <w:vAlign w:val="center"/>
            <w:hideMark/>
          </w:tcPr>
          <w:p w14:paraId="44EC2387" w14:textId="77777777" w:rsidR="008C18A2" w:rsidRPr="00E1123E" w:rsidRDefault="008C18A2" w:rsidP="001F0C70">
            <w:pPr>
              <w:pStyle w:val="NoSpacing"/>
              <w:ind w:left="0" w:firstLine="0"/>
            </w:pPr>
            <w:r w:rsidRPr="00E1123E">
              <w:t>Please state your current retroactive date</w:t>
            </w:r>
          </w:p>
        </w:tc>
        <w:tc>
          <w:tcPr>
            <w:tcW w:w="1515" w:type="dxa"/>
            <w:vAlign w:val="center"/>
            <w:hideMark/>
          </w:tcPr>
          <w:p w14:paraId="321BBD32" w14:textId="77777777" w:rsidR="008C18A2" w:rsidRPr="00E1123E" w:rsidRDefault="00BE7640" w:rsidP="001F0C70">
            <w:pPr>
              <w:pStyle w:val="NoSpacing"/>
              <w:ind w:left="-110" w:firstLine="0"/>
              <w:jc w:val="center"/>
            </w:pPr>
            <w:r w:rsidRPr="00E1123E">
              <w:fldChar w:fldCharType="begin">
                <w:ffData>
                  <w:name w:val="Text30"/>
                  <w:enabled/>
                  <w:calcOnExit w:val="0"/>
                  <w:textInput/>
                </w:ffData>
              </w:fldChar>
            </w:r>
            <w:bookmarkStart w:id="25" w:name="Text30"/>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25"/>
          </w:p>
        </w:tc>
      </w:tr>
    </w:tbl>
    <w:p w14:paraId="4CE268C0" w14:textId="77777777" w:rsidR="008C18A2" w:rsidRPr="008C18A2" w:rsidRDefault="008C18A2" w:rsidP="00D040B8"/>
    <w:p w14:paraId="24D95F59" w14:textId="77777777" w:rsidR="005B38EE" w:rsidRDefault="005B38EE">
      <w:r>
        <w:rPr>
          <w:b/>
          <w:bCs/>
        </w:rPr>
        <w:br w:type="page"/>
      </w:r>
    </w:p>
    <w:tbl>
      <w:tblPr>
        <w:tblW w:w="10608" w:type="dxa"/>
        <w:tblInd w:w="-142" w:type="dxa"/>
        <w:tblLook w:val="04A0" w:firstRow="1" w:lastRow="0" w:firstColumn="1" w:lastColumn="0" w:noHBand="0" w:noVBand="1"/>
      </w:tblPr>
      <w:tblGrid>
        <w:gridCol w:w="9066"/>
        <w:gridCol w:w="1542"/>
      </w:tblGrid>
      <w:tr w:rsidR="008C18A2" w:rsidRPr="00E1123E" w14:paraId="3BC31763" w14:textId="77777777" w:rsidTr="00E1123E">
        <w:trPr>
          <w:trHeight w:val="369"/>
        </w:trPr>
        <w:tc>
          <w:tcPr>
            <w:tcW w:w="9066" w:type="dxa"/>
            <w:vAlign w:val="center"/>
          </w:tcPr>
          <w:p w14:paraId="422BABC1" w14:textId="77777777" w:rsidR="008C18A2" w:rsidRPr="00E1123E" w:rsidRDefault="008C18A2" w:rsidP="007C48C7">
            <w:pPr>
              <w:pStyle w:val="HeadingH1red"/>
            </w:pPr>
            <w:r w:rsidRPr="00E1123E">
              <w:lastRenderedPageBreak/>
              <w:t xml:space="preserve"> Material Damages &amp; Business Interruption</w:t>
            </w:r>
            <w:r w:rsidR="0089505E">
              <w:t xml:space="preserve"> </w:t>
            </w:r>
            <w:r w:rsidR="0089505E" w:rsidRPr="00E1123E">
              <w:t xml:space="preserve">– Required? </w:t>
            </w:r>
            <w:r w:rsidR="0089505E" w:rsidRPr="00E1123E">
              <w:fldChar w:fldCharType="begin">
                <w:ffData>
                  <w:name w:val="Check5"/>
                  <w:enabled/>
                  <w:calcOnExit w:val="0"/>
                  <w:checkBox>
                    <w:sizeAuto/>
                    <w:default w:val="0"/>
                  </w:checkBox>
                </w:ffData>
              </w:fldChar>
            </w:r>
            <w:r w:rsidR="0089505E" w:rsidRPr="00E1123E">
              <w:instrText xml:space="preserve"> FORMCHECKBOX </w:instrText>
            </w:r>
            <w:r w:rsidR="0089505E" w:rsidRPr="00E1123E">
              <w:fldChar w:fldCharType="separate"/>
            </w:r>
            <w:r w:rsidR="0089505E" w:rsidRPr="00E1123E">
              <w:fldChar w:fldCharType="end"/>
            </w:r>
          </w:p>
        </w:tc>
        <w:tc>
          <w:tcPr>
            <w:tcW w:w="1542" w:type="dxa"/>
            <w:vAlign w:val="center"/>
          </w:tcPr>
          <w:p w14:paraId="2068DD76" w14:textId="77777777" w:rsidR="008C18A2" w:rsidRPr="00E1123E" w:rsidRDefault="008C18A2" w:rsidP="00D040B8"/>
          <w:p w14:paraId="7204C33E" w14:textId="77777777" w:rsidR="008C18A2" w:rsidRPr="00E1123E" w:rsidRDefault="008C18A2" w:rsidP="00D040B8"/>
        </w:tc>
      </w:tr>
    </w:tbl>
    <w:p w14:paraId="4665002A" w14:textId="77777777" w:rsidR="008C18A2" w:rsidRPr="007C1E77" w:rsidRDefault="008C18A2" w:rsidP="00FD66F1">
      <w:pPr>
        <w:pStyle w:val="Heading1Numbered"/>
        <w:numPr>
          <w:ilvl w:val="0"/>
          <w:numId w:val="12"/>
        </w:numPr>
        <w:ind w:left="312" w:hanging="312"/>
      </w:pPr>
      <w:r w:rsidRPr="007C1E77">
        <w:t xml:space="preserve">Your </w:t>
      </w:r>
      <w:r w:rsidR="00BE7640" w:rsidRPr="007C1E77">
        <w:t xml:space="preserve">Additional </w:t>
      </w:r>
      <w:r w:rsidRPr="007C1E77">
        <w:t>Office Premise(s)</w:t>
      </w:r>
    </w:p>
    <w:p w14:paraId="2BC424E0" w14:textId="77777777" w:rsidR="00BE7640" w:rsidRPr="00BE7640" w:rsidRDefault="00BE7640" w:rsidP="00B04A8F">
      <w:pPr>
        <w:pStyle w:val="Normalplussmallspace"/>
      </w:pPr>
      <w:r w:rsidRPr="00BE7640">
        <w:t>If you have additional office locations that need to be included, please list them below</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699"/>
        <w:gridCol w:w="9747"/>
      </w:tblGrid>
      <w:tr w:rsidR="00BE7640" w:rsidRPr="00E1123E" w14:paraId="23B38C7B" w14:textId="77777777" w:rsidTr="003B0BED">
        <w:trPr>
          <w:trHeight w:val="285"/>
        </w:trPr>
        <w:tc>
          <w:tcPr>
            <w:tcW w:w="699" w:type="dxa"/>
          </w:tcPr>
          <w:p w14:paraId="1EC76225" w14:textId="77777777" w:rsidR="00BE7640" w:rsidRPr="00D73462" w:rsidRDefault="00BE7640" w:rsidP="003B6D50">
            <w:pPr>
              <w:pStyle w:val="Nospacing0indent"/>
            </w:pPr>
            <w:r w:rsidRPr="00D73462">
              <w:t>1</w:t>
            </w:r>
          </w:p>
        </w:tc>
        <w:tc>
          <w:tcPr>
            <w:tcW w:w="9747" w:type="dxa"/>
          </w:tcPr>
          <w:p w14:paraId="620CE4D4" w14:textId="77777777" w:rsidR="00BE7640" w:rsidRPr="00D73462" w:rsidRDefault="00BE7640" w:rsidP="003B6D50">
            <w:pPr>
              <w:pStyle w:val="Nospacing0indent"/>
            </w:pPr>
            <w:r w:rsidRPr="00D73462">
              <w:t xml:space="preserve">Main office address (already specified at the beginning of this form) </w:t>
            </w:r>
          </w:p>
        </w:tc>
      </w:tr>
      <w:tr w:rsidR="00BE7640" w:rsidRPr="00E1123E" w14:paraId="10DDB73A" w14:textId="77777777" w:rsidTr="003B0BED">
        <w:trPr>
          <w:trHeight w:val="285"/>
        </w:trPr>
        <w:tc>
          <w:tcPr>
            <w:tcW w:w="699" w:type="dxa"/>
          </w:tcPr>
          <w:p w14:paraId="3A212100" w14:textId="77777777" w:rsidR="00BE7640" w:rsidRPr="00D73462" w:rsidRDefault="00BE7640" w:rsidP="003B6D50">
            <w:pPr>
              <w:pStyle w:val="Nospacing0indent"/>
            </w:pPr>
            <w:r w:rsidRPr="00D73462">
              <w:t>2</w:t>
            </w:r>
          </w:p>
        </w:tc>
        <w:tc>
          <w:tcPr>
            <w:tcW w:w="9747" w:type="dxa"/>
          </w:tcPr>
          <w:p w14:paraId="23FBE06F" w14:textId="77777777" w:rsidR="00BE7640" w:rsidRPr="00D73462" w:rsidRDefault="00BE7640" w:rsidP="003B6D50">
            <w:pPr>
              <w:pStyle w:val="Nospacing0indent"/>
            </w:pPr>
            <w:r w:rsidRPr="00D73462">
              <w:fldChar w:fldCharType="begin">
                <w:ffData>
                  <w:name w:val="Text31"/>
                  <w:enabled/>
                  <w:calcOnExit w:val="0"/>
                  <w:textInput/>
                </w:ffData>
              </w:fldChar>
            </w:r>
            <w:bookmarkStart w:id="26" w:name="Text31"/>
            <w:r w:rsidRPr="00D73462">
              <w:instrText xml:space="preserve"> FORMTEXT </w:instrText>
            </w:r>
            <w:r w:rsidRPr="00D73462">
              <w:fldChar w:fldCharType="separate"/>
            </w:r>
            <w:r w:rsidRPr="00D73462">
              <w:rPr>
                <w:noProof/>
              </w:rPr>
              <w:t> </w:t>
            </w:r>
            <w:r w:rsidRPr="00D73462">
              <w:rPr>
                <w:noProof/>
              </w:rPr>
              <w:t> </w:t>
            </w:r>
            <w:r w:rsidRPr="00D73462">
              <w:rPr>
                <w:noProof/>
              </w:rPr>
              <w:t> </w:t>
            </w:r>
            <w:r w:rsidRPr="00D73462">
              <w:rPr>
                <w:noProof/>
              </w:rPr>
              <w:t> </w:t>
            </w:r>
            <w:r w:rsidRPr="00D73462">
              <w:rPr>
                <w:noProof/>
              </w:rPr>
              <w:t> </w:t>
            </w:r>
            <w:r w:rsidRPr="00D73462">
              <w:fldChar w:fldCharType="end"/>
            </w:r>
            <w:bookmarkEnd w:id="26"/>
          </w:p>
        </w:tc>
      </w:tr>
      <w:tr w:rsidR="00BE7640" w:rsidRPr="00E1123E" w14:paraId="132AE476" w14:textId="77777777" w:rsidTr="003B0BED">
        <w:trPr>
          <w:trHeight w:val="285"/>
        </w:trPr>
        <w:tc>
          <w:tcPr>
            <w:tcW w:w="699" w:type="dxa"/>
          </w:tcPr>
          <w:p w14:paraId="24CAE8B0" w14:textId="77777777" w:rsidR="00BE7640" w:rsidRPr="00D73462" w:rsidRDefault="00BE7640" w:rsidP="003B6D50">
            <w:pPr>
              <w:pStyle w:val="Nospacing0indent"/>
            </w:pPr>
            <w:r w:rsidRPr="00D73462">
              <w:t>3</w:t>
            </w:r>
          </w:p>
        </w:tc>
        <w:tc>
          <w:tcPr>
            <w:tcW w:w="9747" w:type="dxa"/>
          </w:tcPr>
          <w:p w14:paraId="174D7FC2" w14:textId="77777777" w:rsidR="00BE7640" w:rsidRPr="00D73462" w:rsidRDefault="00BE7640" w:rsidP="003B6D50">
            <w:pPr>
              <w:pStyle w:val="Nospacing0indent"/>
            </w:pPr>
            <w:r w:rsidRPr="00D73462">
              <w:fldChar w:fldCharType="begin">
                <w:ffData>
                  <w:name w:val="Text32"/>
                  <w:enabled/>
                  <w:calcOnExit w:val="0"/>
                  <w:textInput/>
                </w:ffData>
              </w:fldChar>
            </w:r>
            <w:bookmarkStart w:id="27" w:name="Text32"/>
            <w:r w:rsidRPr="00D73462">
              <w:instrText xml:space="preserve"> FORMTEXT </w:instrText>
            </w:r>
            <w:r w:rsidRPr="00D73462">
              <w:fldChar w:fldCharType="separate"/>
            </w:r>
            <w:r w:rsidRPr="00D73462">
              <w:rPr>
                <w:noProof/>
              </w:rPr>
              <w:t> </w:t>
            </w:r>
            <w:r w:rsidRPr="00D73462">
              <w:rPr>
                <w:noProof/>
              </w:rPr>
              <w:t> </w:t>
            </w:r>
            <w:r w:rsidRPr="00D73462">
              <w:rPr>
                <w:noProof/>
              </w:rPr>
              <w:t> </w:t>
            </w:r>
            <w:r w:rsidRPr="00D73462">
              <w:rPr>
                <w:noProof/>
              </w:rPr>
              <w:t> </w:t>
            </w:r>
            <w:r w:rsidRPr="00D73462">
              <w:rPr>
                <w:noProof/>
              </w:rPr>
              <w:t> </w:t>
            </w:r>
            <w:r w:rsidRPr="00D73462">
              <w:fldChar w:fldCharType="end"/>
            </w:r>
            <w:bookmarkEnd w:id="27"/>
          </w:p>
        </w:tc>
      </w:tr>
      <w:tr w:rsidR="00BE7640" w:rsidRPr="00E1123E" w14:paraId="673B9C46" w14:textId="77777777" w:rsidTr="003B0BED">
        <w:trPr>
          <w:trHeight w:val="285"/>
        </w:trPr>
        <w:tc>
          <w:tcPr>
            <w:tcW w:w="699" w:type="dxa"/>
          </w:tcPr>
          <w:p w14:paraId="6F8B3212" w14:textId="77777777" w:rsidR="00BE7640" w:rsidRPr="00D73462" w:rsidRDefault="00BE7640" w:rsidP="003B6D50">
            <w:pPr>
              <w:pStyle w:val="Nospacing0indent"/>
            </w:pPr>
            <w:r w:rsidRPr="00D73462">
              <w:t>4</w:t>
            </w:r>
          </w:p>
        </w:tc>
        <w:tc>
          <w:tcPr>
            <w:tcW w:w="9747" w:type="dxa"/>
          </w:tcPr>
          <w:p w14:paraId="4A0CC703" w14:textId="77777777" w:rsidR="00BE7640" w:rsidRPr="00D73462" w:rsidRDefault="00BE7640" w:rsidP="003B6D50">
            <w:pPr>
              <w:pStyle w:val="Nospacing0indent"/>
            </w:pPr>
            <w:r w:rsidRPr="00D73462">
              <w:fldChar w:fldCharType="begin">
                <w:ffData>
                  <w:name w:val="Text32"/>
                  <w:enabled/>
                  <w:calcOnExit w:val="0"/>
                  <w:textInput/>
                </w:ffData>
              </w:fldChar>
            </w:r>
            <w:r w:rsidRPr="00D73462">
              <w:instrText xml:space="preserve"> FORMTEXT </w:instrText>
            </w:r>
            <w:r w:rsidRPr="00D73462">
              <w:fldChar w:fldCharType="separate"/>
            </w:r>
            <w:r w:rsidRPr="00D73462">
              <w:rPr>
                <w:noProof/>
              </w:rPr>
              <w:t> </w:t>
            </w:r>
            <w:r w:rsidRPr="00D73462">
              <w:rPr>
                <w:noProof/>
              </w:rPr>
              <w:t> </w:t>
            </w:r>
            <w:r w:rsidRPr="00D73462">
              <w:rPr>
                <w:noProof/>
              </w:rPr>
              <w:t> </w:t>
            </w:r>
            <w:r w:rsidRPr="00D73462">
              <w:rPr>
                <w:noProof/>
              </w:rPr>
              <w:t> </w:t>
            </w:r>
            <w:r w:rsidRPr="00D73462">
              <w:rPr>
                <w:noProof/>
              </w:rPr>
              <w:t> </w:t>
            </w:r>
            <w:r w:rsidRPr="00D73462">
              <w:fldChar w:fldCharType="end"/>
            </w:r>
          </w:p>
        </w:tc>
      </w:tr>
      <w:tr w:rsidR="00BE7640" w:rsidRPr="00E1123E" w14:paraId="097D4F16" w14:textId="77777777" w:rsidTr="003B0BED">
        <w:trPr>
          <w:trHeight w:val="285"/>
        </w:trPr>
        <w:tc>
          <w:tcPr>
            <w:tcW w:w="699" w:type="dxa"/>
          </w:tcPr>
          <w:p w14:paraId="74E70FA1" w14:textId="77777777" w:rsidR="00BE7640" w:rsidRPr="00D73462" w:rsidRDefault="00BE7640" w:rsidP="003B6D50">
            <w:pPr>
              <w:pStyle w:val="Nospacing0indent"/>
            </w:pPr>
            <w:r w:rsidRPr="00D73462">
              <w:t>5</w:t>
            </w:r>
          </w:p>
        </w:tc>
        <w:tc>
          <w:tcPr>
            <w:tcW w:w="9747" w:type="dxa"/>
          </w:tcPr>
          <w:p w14:paraId="5F4F8A66" w14:textId="77777777" w:rsidR="00BE7640" w:rsidRPr="00D73462" w:rsidRDefault="00BE7640" w:rsidP="003B6D50">
            <w:pPr>
              <w:pStyle w:val="Nospacing0indent"/>
            </w:pPr>
            <w:r w:rsidRPr="00D73462">
              <w:fldChar w:fldCharType="begin">
                <w:ffData>
                  <w:name w:val="Text32"/>
                  <w:enabled/>
                  <w:calcOnExit w:val="0"/>
                  <w:textInput/>
                </w:ffData>
              </w:fldChar>
            </w:r>
            <w:r w:rsidRPr="00D73462">
              <w:instrText xml:space="preserve"> FORMTEXT </w:instrText>
            </w:r>
            <w:r w:rsidRPr="00D73462">
              <w:fldChar w:fldCharType="separate"/>
            </w:r>
            <w:r w:rsidRPr="00D73462">
              <w:rPr>
                <w:noProof/>
              </w:rPr>
              <w:t> </w:t>
            </w:r>
            <w:r w:rsidRPr="00D73462">
              <w:rPr>
                <w:noProof/>
              </w:rPr>
              <w:t> </w:t>
            </w:r>
            <w:r w:rsidRPr="00D73462">
              <w:rPr>
                <w:noProof/>
              </w:rPr>
              <w:t> </w:t>
            </w:r>
            <w:r w:rsidRPr="00D73462">
              <w:rPr>
                <w:noProof/>
              </w:rPr>
              <w:t> </w:t>
            </w:r>
            <w:r w:rsidRPr="00D73462">
              <w:rPr>
                <w:noProof/>
              </w:rPr>
              <w:t> </w:t>
            </w:r>
            <w:r w:rsidRPr="00D73462">
              <w:fldChar w:fldCharType="end"/>
            </w:r>
          </w:p>
        </w:tc>
      </w:tr>
    </w:tbl>
    <w:p w14:paraId="274FC547" w14:textId="77777777" w:rsidR="00330012" w:rsidRDefault="00330012" w:rsidP="00D040B8"/>
    <w:p w14:paraId="3A4FF6CE" w14:textId="77777777" w:rsidR="008C18A2" w:rsidRPr="008C18A2" w:rsidRDefault="008C18A2" w:rsidP="00D73462">
      <w:pPr>
        <w:pStyle w:val="Heading1Numbered"/>
        <w:ind w:left="284" w:hanging="284"/>
      </w:pPr>
      <w:r w:rsidRPr="008C18A2">
        <w:t>Property</w:t>
      </w:r>
      <w:r w:rsidR="00BE7640">
        <w:t xml:space="preserve"> Sums Insured Required</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2542"/>
        <w:gridCol w:w="1480"/>
        <w:gridCol w:w="1560"/>
        <w:gridCol w:w="1683"/>
        <w:gridCol w:w="1622"/>
        <w:gridCol w:w="1622"/>
      </w:tblGrid>
      <w:tr w:rsidR="00BE7640" w:rsidRPr="00E1123E" w14:paraId="13E6744A" w14:textId="77777777" w:rsidTr="003B0BED">
        <w:trPr>
          <w:trHeight w:val="369"/>
        </w:trPr>
        <w:tc>
          <w:tcPr>
            <w:tcW w:w="2542" w:type="dxa"/>
            <w:tcBorders>
              <w:top w:val="nil"/>
              <w:left w:val="nil"/>
              <w:bottom w:val="nil"/>
              <w:right w:val="single" w:sz="4" w:space="0" w:color="auto"/>
            </w:tcBorders>
            <w:vAlign w:val="center"/>
          </w:tcPr>
          <w:p w14:paraId="28BC17A7" w14:textId="77777777" w:rsidR="00BE7640" w:rsidRPr="00E1123E" w:rsidRDefault="00BE7640" w:rsidP="00D040B8"/>
        </w:tc>
        <w:tc>
          <w:tcPr>
            <w:tcW w:w="7904" w:type="dxa"/>
            <w:gridSpan w:val="5"/>
            <w:tcBorders>
              <w:top w:val="single" w:sz="4" w:space="0" w:color="auto"/>
              <w:left w:val="single" w:sz="4" w:space="0" w:color="auto"/>
              <w:bottom w:val="single" w:sz="4" w:space="0" w:color="auto"/>
              <w:right w:val="single" w:sz="4" w:space="0" w:color="auto"/>
            </w:tcBorders>
            <w:vAlign w:val="center"/>
          </w:tcPr>
          <w:p w14:paraId="52E41AD6" w14:textId="77777777" w:rsidR="00BE7640" w:rsidRPr="00E1123E" w:rsidRDefault="00BE7640" w:rsidP="003B6D50">
            <w:pPr>
              <w:pStyle w:val="NoSpacing"/>
            </w:pPr>
            <w:r w:rsidRPr="00E1123E">
              <w:t>Premises</w:t>
            </w:r>
          </w:p>
        </w:tc>
      </w:tr>
      <w:tr w:rsidR="0089505E" w:rsidRPr="00E1123E" w14:paraId="11C48155" w14:textId="77777777" w:rsidTr="003B0BED">
        <w:trPr>
          <w:trHeight w:val="369"/>
        </w:trPr>
        <w:tc>
          <w:tcPr>
            <w:tcW w:w="2542" w:type="dxa"/>
            <w:tcBorders>
              <w:top w:val="nil"/>
              <w:left w:val="nil"/>
              <w:bottom w:val="single" w:sz="4" w:space="0" w:color="auto"/>
              <w:right w:val="single" w:sz="4" w:space="0" w:color="auto"/>
            </w:tcBorders>
            <w:vAlign w:val="center"/>
          </w:tcPr>
          <w:p w14:paraId="0B07E79E" w14:textId="77777777" w:rsidR="00BE7640" w:rsidRPr="00E1123E" w:rsidRDefault="00BE7640" w:rsidP="00D040B8"/>
        </w:tc>
        <w:tc>
          <w:tcPr>
            <w:tcW w:w="1417" w:type="dxa"/>
            <w:tcBorders>
              <w:top w:val="single" w:sz="4" w:space="0" w:color="auto"/>
              <w:left w:val="single" w:sz="4" w:space="0" w:color="auto"/>
              <w:bottom w:val="single" w:sz="4" w:space="0" w:color="auto"/>
              <w:right w:val="single" w:sz="4" w:space="0" w:color="auto"/>
            </w:tcBorders>
            <w:vAlign w:val="center"/>
          </w:tcPr>
          <w:p w14:paraId="494D5CBC" w14:textId="77777777" w:rsidR="00BE7640" w:rsidRPr="00E1123E" w:rsidRDefault="00BE7640" w:rsidP="003B6D50">
            <w:pPr>
              <w:pStyle w:val="NoSpacing"/>
            </w:pPr>
            <w:r w:rsidRPr="00E1123E">
              <w:t>1</w:t>
            </w:r>
          </w:p>
        </w:tc>
        <w:tc>
          <w:tcPr>
            <w:tcW w:w="1560" w:type="dxa"/>
            <w:tcBorders>
              <w:top w:val="single" w:sz="4" w:space="0" w:color="auto"/>
              <w:left w:val="single" w:sz="4" w:space="0" w:color="auto"/>
              <w:bottom w:val="single" w:sz="4" w:space="0" w:color="auto"/>
              <w:right w:val="single" w:sz="4" w:space="0" w:color="auto"/>
            </w:tcBorders>
            <w:vAlign w:val="center"/>
          </w:tcPr>
          <w:p w14:paraId="37EB64F3" w14:textId="77777777" w:rsidR="00BE7640" w:rsidRPr="00E1123E" w:rsidRDefault="00BE7640" w:rsidP="003B6D50">
            <w:pPr>
              <w:pStyle w:val="NoSpacing"/>
            </w:pPr>
            <w:r w:rsidRPr="00E1123E">
              <w:t>2</w:t>
            </w:r>
          </w:p>
        </w:tc>
        <w:tc>
          <w:tcPr>
            <w:tcW w:w="1683" w:type="dxa"/>
            <w:tcBorders>
              <w:top w:val="single" w:sz="4" w:space="0" w:color="auto"/>
              <w:left w:val="single" w:sz="4" w:space="0" w:color="auto"/>
              <w:bottom w:val="single" w:sz="4" w:space="0" w:color="auto"/>
              <w:right w:val="single" w:sz="4" w:space="0" w:color="auto"/>
            </w:tcBorders>
            <w:vAlign w:val="center"/>
          </w:tcPr>
          <w:p w14:paraId="5C8C9126" w14:textId="77777777" w:rsidR="00BE7640" w:rsidRPr="00E1123E" w:rsidRDefault="00BE7640" w:rsidP="003B6D50">
            <w:pPr>
              <w:pStyle w:val="NoSpacing"/>
            </w:pPr>
            <w:r w:rsidRPr="00E1123E">
              <w:t>3</w:t>
            </w:r>
          </w:p>
        </w:tc>
        <w:tc>
          <w:tcPr>
            <w:tcW w:w="1622" w:type="dxa"/>
            <w:tcBorders>
              <w:top w:val="single" w:sz="4" w:space="0" w:color="auto"/>
              <w:left w:val="single" w:sz="4" w:space="0" w:color="auto"/>
              <w:bottom w:val="single" w:sz="4" w:space="0" w:color="auto"/>
              <w:right w:val="single" w:sz="4" w:space="0" w:color="auto"/>
            </w:tcBorders>
            <w:vAlign w:val="center"/>
          </w:tcPr>
          <w:p w14:paraId="17A9349A" w14:textId="77777777" w:rsidR="00BE7640" w:rsidRPr="00E1123E" w:rsidRDefault="00BE7640" w:rsidP="003B6D50">
            <w:pPr>
              <w:pStyle w:val="NoSpacing"/>
            </w:pPr>
            <w:r w:rsidRPr="00E1123E">
              <w:t>4</w:t>
            </w:r>
          </w:p>
        </w:tc>
        <w:tc>
          <w:tcPr>
            <w:tcW w:w="1622" w:type="dxa"/>
            <w:tcBorders>
              <w:top w:val="single" w:sz="4" w:space="0" w:color="auto"/>
              <w:left w:val="single" w:sz="4" w:space="0" w:color="auto"/>
              <w:bottom w:val="single" w:sz="4" w:space="0" w:color="auto"/>
              <w:right w:val="single" w:sz="4" w:space="0" w:color="auto"/>
            </w:tcBorders>
            <w:vAlign w:val="center"/>
          </w:tcPr>
          <w:p w14:paraId="5153AA99" w14:textId="77777777" w:rsidR="00BE7640" w:rsidRPr="00E1123E" w:rsidRDefault="00BE7640" w:rsidP="003B6D50">
            <w:pPr>
              <w:pStyle w:val="NoSpacing"/>
            </w:pPr>
            <w:r w:rsidRPr="00E1123E">
              <w:t>5</w:t>
            </w:r>
          </w:p>
        </w:tc>
      </w:tr>
      <w:tr w:rsidR="0089505E" w:rsidRPr="00E1123E" w14:paraId="6C14C1CB"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Pr>
          <w:p w14:paraId="3AA253E0" w14:textId="77777777" w:rsidR="00BE7640" w:rsidRPr="00E1123E" w:rsidRDefault="00BE7640" w:rsidP="00E10752">
            <w:pPr>
              <w:pStyle w:val="NoSpacing"/>
              <w:ind w:left="0" w:firstLine="0"/>
              <w:rPr>
                <w:b/>
              </w:rPr>
            </w:pPr>
            <w:r w:rsidRPr="00E1123E">
              <w:t>Computers</w:t>
            </w:r>
          </w:p>
        </w:tc>
        <w:tc>
          <w:tcPr>
            <w:tcW w:w="1417" w:type="dxa"/>
            <w:tcBorders>
              <w:top w:val="single" w:sz="4" w:space="0" w:color="auto"/>
              <w:left w:val="single" w:sz="4" w:space="0" w:color="auto"/>
              <w:bottom w:val="single" w:sz="4" w:space="0" w:color="auto"/>
              <w:right w:val="single" w:sz="4" w:space="0" w:color="auto"/>
            </w:tcBorders>
            <w:vAlign w:val="center"/>
          </w:tcPr>
          <w:p w14:paraId="0078827C" w14:textId="77777777" w:rsidR="00BE7640" w:rsidRPr="00E1123E" w:rsidRDefault="00BE7640" w:rsidP="003B6D50">
            <w:pPr>
              <w:pStyle w:val="NoSpacing"/>
            </w:pPr>
            <w:r w:rsidRPr="00E1123E">
              <w:t>£</w:t>
            </w:r>
            <w:r w:rsidRPr="00E1123E">
              <w:fldChar w:fldCharType="begin">
                <w:ffData>
                  <w:name w:val="Text34"/>
                  <w:enabled/>
                  <w:calcOnExit w:val="0"/>
                  <w:textInput/>
                </w:ffData>
              </w:fldChar>
            </w:r>
            <w:bookmarkStart w:id="28" w:name="Text34"/>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28"/>
          </w:p>
        </w:tc>
        <w:tc>
          <w:tcPr>
            <w:tcW w:w="1560" w:type="dxa"/>
            <w:tcBorders>
              <w:top w:val="single" w:sz="4" w:space="0" w:color="auto"/>
              <w:left w:val="single" w:sz="4" w:space="0" w:color="auto"/>
              <w:bottom w:val="single" w:sz="4" w:space="0" w:color="auto"/>
              <w:right w:val="single" w:sz="4" w:space="0" w:color="auto"/>
            </w:tcBorders>
          </w:tcPr>
          <w:p w14:paraId="2A3274D0" w14:textId="77777777" w:rsidR="00BE7640" w:rsidRPr="00E1123E" w:rsidRDefault="00BE7640"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Pr>
          <w:p w14:paraId="6CB81804" w14:textId="77777777" w:rsidR="00BE7640" w:rsidRPr="00E1123E" w:rsidRDefault="00BE7640"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6D7E4F98" w14:textId="77777777" w:rsidR="00BE7640" w:rsidRPr="00E1123E" w:rsidRDefault="00BE7640"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21C05F4D" w14:textId="77777777" w:rsidR="00BE7640" w:rsidRPr="00E1123E" w:rsidRDefault="00BE7640"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114273D4"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Pr>
          <w:p w14:paraId="735B8B1E" w14:textId="77777777" w:rsidR="00BE7640" w:rsidRPr="00E1123E" w:rsidRDefault="00BE7640" w:rsidP="00E10752">
            <w:pPr>
              <w:pStyle w:val="NoSpacing"/>
              <w:ind w:left="0" w:firstLine="0"/>
            </w:pPr>
            <w:r w:rsidRPr="00E1123E">
              <w:t>All other contents</w:t>
            </w:r>
          </w:p>
        </w:tc>
        <w:tc>
          <w:tcPr>
            <w:tcW w:w="1417" w:type="dxa"/>
            <w:tcBorders>
              <w:top w:val="single" w:sz="4" w:space="0" w:color="auto"/>
              <w:left w:val="single" w:sz="4" w:space="0" w:color="auto"/>
              <w:bottom w:val="single" w:sz="4" w:space="0" w:color="auto"/>
              <w:right w:val="single" w:sz="4" w:space="0" w:color="auto"/>
            </w:tcBorders>
          </w:tcPr>
          <w:p w14:paraId="19F50034"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560" w:type="dxa"/>
            <w:tcBorders>
              <w:top w:val="single" w:sz="4" w:space="0" w:color="auto"/>
              <w:left w:val="single" w:sz="4" w:space="0" w:color="auto"/>
              <w:bottom w:val="single" w:sz="4" w:space="0" w:color="auto"/>
              <w:right w:val="single" w:sz="4" w:space="0" w:color="auto"/>
            </w:tcBorders>
          </w:tcPr>
          <w:p w14:paraId="67157992"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Pr>
          <w:p w14:paraId="3DE5B619"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3087B1AD"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60B81675"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4008DCB5"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Pr>
          <w:p w14:paraId="3D624004" w14:textId="77777777" w:rsidR="00BE7640" w:rsidRPr="00E1123E" w:rsidRDefault="00BE7640" w:rsidP="00E10752">
            <w:pPr>
              <w:pStyle w:val="NoSpacing"/>
              <w:ind w:left="0" w:firstLine="0"/>
            </w:pPr>
            <w:r w:rsidRPr="00E1123E">
              <w:t>Tenants Improvements</w:t>
            </w:r>
          </w:p>
        </w:tc>
        <w:tc>
          <w:tcPr>
            <w:tcW w:w="1417" w:type="dxa"/>
            <w:tcBorders>
              <w:top w:val="single" w:sz="4" w:space="0" w:color="auto"/>
              <w:left w:val="single" w:sz="4" w:space="0" w:color="auto"/>
              <w:bottom w:val="single" w:sz="4" w:space="0" w:color="auto"/>
              <w:right w:val="single" w:sz="4" w:space="0" w:color="auto"/>
            </w:tcBorders>
          </w:tcPr>
          <w:p w14:paraId="7D3EB589"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560" w:type="dxa"/>
            <w:tcBorders>
              <w:top w:val="single" w:sz="4" w:space="0" w:color="auto"/>
              <w:left w:val="single" w:sz="4" w:space="0" w:color="auto"/>
              <w:bottom w:val="single" w:sz="4" w:space="0" w:color="auto"/>
              <w:right w:val="single" w:sz="4" w:space="0" w:color="auto"/>
            </w:tcBorders>
          </w:tcPr>
          <w:p w14:paraId="69C75209"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Pr>
          <w:p w14:paraId="1EA31A7C"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723BBA25"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786118FF"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3D2366CE"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Pr>
          <w:p w14:paraId="2F07DF27" w14:textId="77777777" w:rsidR="00BE7640" w:rsidRPr="00E1123E" w:rsidRDefault="00BE7640" w:rsidP="00E10752">
            <w:pPr>
              <w:pStyle w:val="NoSpacing"/>
              <w:ind w:left="0" w:firstLine="0"/>
            </w:pPr>
            <w:r w:rsidRPr="00E1123E">
              <w:fldChar w:fldCharType="begin">
                <w:ffData>
                  <w:name w:val="Text33"/>
                  <w:enabled/>
                  <w:calcOnExit w:val="0"/>
                  <w:textInput/>
                </w:ffData>
              </w:fldChar>
            </w:r>
            <w:bookmarkStart w:id="29" w:name="Text33"/>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bookmarkEnd w:id="29"/>
          </w:p>
        </w:tc>
        <w:tc>
          <w:tcPr>
            <w:tcW w:w="1417" w:type="dxa"/>
            <w:tcBorders>
              <w:top w:val="single" w:sz="4" w:space="0" w:color="auto"/>
              <w:left w:val="single" w:sz="4" w:space="0" w:color="auto"/>
              <w:bottom w:val="single" w:sz="4" w:space="0" w:color="auto"/>
              <w:right w:val="single" w:sz="4" w:space="0" w:color="auto"/>
            </w:tcBorders>
          </w:tcPr>
          <w:p w14:paraId="5C089503"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560" w:type="dxa"/>
            <w:tcBorders>
              <w:top w:val="single" w:sz="4" w:space="0" w:color="auto"/>
              <w:left w:val="single" w:sz="4" w:space="0" w:color="auto"/>
              <w:bottom w:val="single" w:sz="4" w:space="0" w:color="auto"/>
              <w:right w:val="single" w:sz="4" w:space="0" w:color="auto"/>
            </w:tcBorders>
          </w:tcPr>
          <w:p w14:paraId="5049769F"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Pr>
          <w:p w14:paraId="2D588622"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381E8E0F"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tcBorders>
              <w:top w:val="single" w:sz="4" w:space="0" w:color="auto"/>
              <w:left w:val="single" w:sz="4" w:space="0" w:color="auto"/>
              <w:bottom w:val="single" w:sz="4" w:space="0" w:color="auto"/>
              <w:right w:val="single" w:sz="4" w:space="0" w:color="auto"/>
            </w:tcBorders>
          </w:tcPr>
          <w:p w14:paraId="073CA8C6" w14:textId="77777777" w:rsidR="00BE7640" w:rsidRPr="00E1123E" w:rsidRDefault="00BE7640"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bl>
    <w:p w14:paraId="122BD37E" w14:textId="77777777" w:rsidR="00B04A8F" w:rsidRPr="00B04A8F" w:rsidRDefault="00B04A8F" w:rsidP="00B04A8F">
      <w:pPr>
        <w:pStyle w:val="Heading1Numbered"/>
        <w:numPr>
          <w:ilvl w:val="0"/>
          <w:numId w:val="0"/>
        </w:numPr>
        <w:spacing w:before="60"/>
        <w:ind w:left="284"/>
        <w:rPr>
          <w:rFonts w:eastAsia="Calibri"/>
          <w:sz w:val="8"/>
          <w:szCs w:val="8"/>
        </w:rPr>
      </w:pPr>
    </w:p>
    <w:p w14:paraId="365D3668" w14:textId="77777777" w:rsidR="00BE7640" w:rsidRPr="00D040B8" w:rsidRDefault="00BE7640" w:rsidP="00D73462">
      <w:pPr>
        <w:pStyle w:val="Heading1Numbered"/>
        <w:spacing w:before="60"/>
        <w:ind w:left="284" w:hanging="284"/>
        <w:rPr>
          <w:rFonts w:eastAsia="Calibri"/>
        </w:rPr>
      </w:pPr>
      <w:r w:rsidRPr="00D040B8">
        <w:rPr>
          <w:rFonts w:eastAsia="Calibri"/>
        </w:rPr>
        <w:t>Fire and Security</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7645"/>
        <w:gridCol w:w="2801"/>
      </w:tblGrid>
      <w:tr w:rsidR="00BE7640" w:rsidRPr="00E1123E" w14:paraId="6490F908" w14:textId="77777777" w:rsidTr="003B0BED">
        <w:trPr>
          <w:trHeight w:val="198"/>
        </w:trPr>
        <w:tc>
          <w:tcPr>
            <w:tcW w:w="7645" w:type="dxa"/>
            <w:vAlign w:val="center"/>
          </w:tcPr>
          <w:p w14:paraId="30FCFF03" w14:textId="77777777" w:rsidR="00BE7640" w:rsidRPr="00E1123E" w:rsidRDefault="00BE7640" w:rsidP="00C76421">
            <w:pPr>
              <w:pStyle w:val="NoSpacing"/>
              <w:ind w:left="238" w:hanging="238"/>
            </w:pPr>
            <w:r w:rsidRPr="00E1123E">
              <w:t>Please advise if you have a security alarm</w:t>
            </w:r>
          </w:p>
        </w:tc>
        <w:tc>
          <w:tcPr>
            <w:tcW w:w="2801" w:type="dxa"/>
            <w:vAlign w:val="center"/>
          </w:tcPr>
          <w:p w14:paraId="74CFD7A6" w14:textId="77777777" w:rsidR="00BE7640" w:rsidRPr="00E1123E" w:rsidRDefault="000118D9" w:rsidP="00C76421">
            <w:pPr>
              <w:pStyle w:val="NoSpacing"/>
              <w:ind w:left="-105" w:firstLine="0"/>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BE7640" w:rsidRPr="00E1123E" w14:paraId="655C323A" w14:textId="77777777" w:rsidTr="003B0BED">
        <w:trPr>
          <w:trHeight w:val="198"/>
        </w:trPr>
        <w:tc>
          <w:tcPr>
            <w:tcW w:w="7645" w:type="dxa"/>
            <w:vAlign w:val="center"/>
          </w:tcPr>
          <w:p w14:paraId="28AEA051" w14:textId="77777777" w:rsidR="00BE7640" w:rsidRPr="00E1123E" w:rsidRDefault="00BE7640" w:rsidP="00C76421">
            <w:pPr>
              <w:pStyle w:val="NoSpacing"/>
              <w:ind w:left="238" w:hanging="238"/>
            </w:pPr>
            <w:r w:rsidRPr="00E1123E">
              <w:t>Do you have a Fire Alarm?</w:t>
            </w:r>
          </w:p>
        </w:tc>
        <w:tc>
          <w:tcPr>
            <w:tcW w:w="2801" w:type="dxa"/>
            <w:vAlign w:val="center"/>
          </w:tcPr>
          <w:p w14:paraId="4E49194B" w14:textId="77777777" w:rsidR="00BE7640" w:rsidRPr="00E1123E" w:rsidRDefault="000118D9" w:rsidP="00C76421">
            <w:pPr>
              <w:pStyle w:val="NoSpacing"/>
              <w:ind w:left="-105" w:firstLine="0"/>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BE7640" w:rsidRPr="00E1123E" w14:paraId="3FFEF8A8" w14:textId="77777777" w:rsidTr="003B0BED">
        <w:trPr>
          <w:trHeight w:val="198"/>
        </w:trPr>
        <w:tc>
          <w:tcPr>
            <w:tcW w:w="7645" w:type="dxa"/>
            <w:vAlign w:val="center"/>
          </w:tcPr>
          <w:p w14:paraId="1CFFCF10" w14:textId="77777777" w:rsidR="00BE7640" w:rsidRPr="00E1123E" w:rsidRDefault="00BE7640" w:rsidP="00C76421">
            <w:pPr>
              <w:pStyle w:val="NoSpacing"/>
              <w:ind w:left="0" w:firstLine="0"/>
            </w:pPr>
            <w:r w:rsidRPr="00E1123E">
              <w:t>If yes, is this alarm subject to a maintenance contract with a Loss Prevention Council, NSI or SSAIB approved company?</w:t>
            </w:r>
          </w:p>
        </w:tc>
        <w:tc>
          <w:tcPr>
            <w:tcW w:w="2801" w:type="dxa"/>
            <w:vAlign w:val="center"/>
          </w:tcPr>
          <w:p w14:paraId="1CB7532F" w14:textId="77777777" w:rsidR="00BE7640" w:rsidRPr="00E1123E" w:rsidRDefault="000118D9" w:rsidP="00C76421">
            <w:pPr>
              <w:pStyle w:val="NoSpacing"/>
              <w:ind w:left="-105" w:firstLine="0"/>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bl>
    <w:p w14:paraId="339622EB" w14:textId="77777777" w:rsidR="00B04A8F" w:rsidRPr="00B04A8F" w:rsidRDefault="00B04A8F" w:rsidP="00B04A8F">
      <w:pPr>
        <w:pStyle w:val="Heading1Numbered"/>
        <w:numPr>
          <w:ilvl w:val="0"/>
          <w:numId w:val="0"/>
        </w:numPr>
        <w:spacing w:before="60"/>
        <w:ind w:left="284"/>
        <w:rPr>
          <w:rFonts w:eastAsia="Calibri"/>
          <w:sz w:val="8"/>
          <w:szCs w:val="8"/>
        </w:rPr>
      </w:pPr>
    </w:p>
    <w:p w14:paraId="21C65BB4" w14:textId="77777777" w:rsidR="000118D9" w:rsidRPr="00D040B8" w:rsidRDefault="000118D9" w:rsidP="00D73462">
      <w:pPr>
        <w:pStyle w:val="Heading1Numbered"/>
        <w:spacing w:before="60"/>
        <w:ind w:left="284" w:hanging="284"/>
        <w:rPr>
          <w:rFonts w:eastAsia="Calibri"/>
        </w:rPr>
      </w:pPr>
      <w:r w:rsidRPr="00D040B8">
        <w:rPr>
          <w:rFonts w:eastAsia="Calibri"/>
        </w:rPr>
        <w:t>Specified Business Equipment</w:t>
      </w:r>
    </w:p>
    <w:p w14:paraId="51B8C30F" w14:textId="77777777" w:rsidR="000118D9" w:rsidRPr="000118D9" w:rsidRDefault="000118D9" w:rsidP="00B04A8F">
      <w:pPr>
        <w:pStyle w:val="Normalplussmallspace"/>
      </w:pPr>
      <w:r w:rsidRPr="000118D9">
        <w:t>Please state any property to be insured whilst away from the premises (such as laptops or mobile phones), the sum insured for the total of the items, and the region.</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5660"/>
        <w:gridCol w:w="2552"/>
        <w:gridCol w:w="2234"/>
      </w:tblGrid>
      <w:tr w:rsidR="008C18A2" w:rsidRPr="00E1123E" w14:paraId="62CCC45D" w14:textId="77777777" w:rsidTr="003B0BED">
        <w:trPr>
          <w:trHeight w:val="198"/>
        </w:trPr>
        <w:tc>
          <w:tcPr>
            <w:tcW w:w="5660" w:type="dxa"/>
            <w:vAlign w:val="center"/>
          </w:tcPr>
          <w:p w14:paraId="381FF8E8" w14:textId="77777777" w:rsidR="008C18A2" w:rsidRPr="00E1123E" w:rsidRDefault="008C18A2" w:rsidP="00E10752">
            <w:pPr>
              <w:pStyle w:val="NoSpacing"/>
              <w:ind w:left="0" w:firstLine="0"/>
            </w:pPr>
            <w:r w:rsidRPr="00E1123E">
              <w:t>Description of Item(s)</w:t>
            </w:r>
          </w:p>
        </w:tc>
        <w:tc>
          <w:tcPr>
            <w:tcW w:w="2552" w:type="dxa"/>
            <w:vAlign w:val="center"/>
          </w:tcPr>
          <w:p w14:paraId="3D9CA9AF" w14:textId="77777777" w:rsidR="008C18A2" w:rsidRPr="00D30BCA" w:rsidRDefault="008C18A2" w:rsidP="003B6D50">
            <w:pPr>
              <w:pStyle w:val="NoSpacing"/>
            </w:pPr>
            <w:r w:rsidRPr="00D30BCA">
              <w:t>Sums Insured</w:t>
            </w:r>
          </w:p>
        </w:tc>
        <w:tc>
          <w:tcPr>
            <w:tcW w:w="2234" w:type="dxa"/>
            <w:vAlign w:val="center"/>
          </w:tcPr>
          <w:p w14:paraId="3E266A67" w14:textId="77777777" w:rsidR="008C18A2" w:rsidRPr="00D30BCA" w:rsidRDefault="008C18A2" w:rsidP="00E10752">
            <w:pPr>
              <w:pStyle w:val="NoSpacing"/>
              <w:ind w:left="326" w:hanging="1"/>
            </w:pPr>
            <w:r w:rsidRPr="00D30BCA">
              <w:t>UK, Europe or Worldwide</w:t>
            </w:r>
          </w:p>
        </w:tc>
      </w:tr>
      <w:tr w:rsidR="000118D9" w:rsidRPr="00E1123E" w14:paraId="06C067A3" w14:textId="77777777" w:rsidTr="003B0BED">
        <w:trPr>
          <w:trHeight w:val="198"/>
        </w:trPr>
        <w:tc>
          <w:tcPr>
            <w:tcW w:w="5660" w:type="dxa"/>
          </w:tcPr>
          <w:p w14:paraId="6496008B" w14:textId="77777777" w:rsidR="000118D9" w:rsidRPr="00E1123E" w:rsidRDefault="000118D9" w:rsidP="00E10752">
            <w:pPr>
              <w:pStyle w:val="NoSpacing"/>
              <w:ind w:left="0" w:firstLine="0"/>
            </w:pPr>
            <w:r w:rsidRPr="00E1123E">
              <w:t>Laptops</w:t>
            </w:r>
          </w:p>
        </w:tc>
        <w:tc>
          <w:tcPr>
            <w:tcW w:w="2552" w:type="dxa"/>
          </w:tcPr>
          <w:p w14:paraId="699FCFC0" w14:textId="77777777" w:rsidR="000118D9" w:rsidRPr="00E1123E" w:rsidRDefault="000118D9"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234" w:type="dxa"/>
          </w:tcPr>
          <w:p w14:paraId="32F1F13C" w14:textId="77777777" w:rsidR="000118D9" w:rsidRPr="00E1123E" w:rsidRDefault="000118D9" w:rsidP="00BD59B5">
            <w:pPr>
              <w:pStyle w:val="NoSpacing"/>
              <w:ind w:left="-100" w:right="-148" w:firstLine="0"/>
              <w:jc w:val="center"/>
            </w:pPr>
            <w:r w:rsidRPr="00E1123E">
              <w:fldChar w:fldCharType="begin">
                <w:ffData>
                  <w:name w:val="Dropdown9"/>
                  <w:enabled/>
                  <w:calcOnExit w:val="0"/>
                  <w:ddList>
                    <w:listEntry w:val="?"/>
                    <w:listEntry w:val="UK"/>
                    <w:listEntry w:val="Europe"/>
                    <w:listEntry w:val="Worldwide"/>
                  </w:ddList>
                </w:ffData>
              </w:fldChar>
            </w:r>
            <w:bookmarkStart w:id="30" w:name="Dropdown9"/>
            <w:r w:rsidRPr="00E1123E">
              <w:instrText xml:space="preserve"> FORMDROPDOWN </w:instrText>
            </w:r>
            <w:r w:rsidRPr="00E1123E">
              <w:fldChar w:fldCharType="separate"/>
            </w:r>
            <w:r w:rsidRPr="00E1123E">
              <w:fldChar w:fldCharType="end"/>
            </w:r>
            <w:bookmarkEnd w:id="30"/>
          </w:p>
        </w:tc>
      </w:tr>
      <w:tr w:rsidR="000118D9" w:rsidRPr="00E1123E" w14:paraId="42E5B388" w14:textId="77777777" w:rsidTr="003B0BED">
        <w:trPr>
          <w:trHeight w:val="198"/>
        </w:trPr>
        <w:tc>
          <w:tcPr>
            <w:tcW w:w="5660" w:type="dxa"/>
          </w:tcPr>
          <w:p w14:paraId="1E548DB7" w14:textId="77777777" w:rsidR="000118D9" w:rsidRPr="00E1123E" w:rsidRDefault="000118D9" w:rsidP="00E10752">
            <w:pPr>
              <w:pStyle w:val="NoSpacing"/>
              <w:ind w:left="0" w:firstLine="0"/>
            </w:pPr>
            <w:r w:rsidRPr="00E1123E">
              <w:t>Mobile Phones</w:t>
            </w:r>
          </w:p>
        </w:tc>
        <w:tc>
          <w:tcPr>
            <w:tcW w:w="2552" w:type="dxa"/>
          </w:tcPr>
          <w:p w14:paraId="2CCD737B" w14:textId="77777777" w:rsidR="000118D9" w:rsidRPr="00E1123E" w:rsidRDefault="000118D9"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234" w:type="dxa"/>
          </w:tcPr>
          <w:p w14:paraId="60D412E5" w14:textId="77777777" w:rsidR="000118D9" w:rsidRPr="00E1123E" w:rsidRDefault="000118D9" w:rsidP="00BD59B5">
            <w:pPr>
              <w:pStyle w:val="NoSpacing"/>
              <w:ind w:left="-100" w:right="-148" w:firstLine="0"/>
              <w:jc w:val="center"/>
            </w:pPr>
            <w:r w:rsidRPr="00E1123E">
              <w:fldChar w:fldCharType="begin">
                <w:ffData>
                  <w:name w:val="Dropdown9"/>
                  <w:enabled/>
                  <w:calcOnExit w:val="0"/>
                  <w:ddList>
                    <w:listEntry w:val="?"/>
                    <w:listEntry w:val="UK"/>
                    <w:listEntry w:val="Europe"/>
                    <w:listEntry w:val="Worldwide"/>
                  </w:ddList>
                </w:ffData>
              </w:fldChar>
            </w:r>
            <w:r w:rsidRPr="00E1123E">
              <w:instrText xml:space="preserve"> FORMDROPDOWN </w:instrText>
            </w:r>
            <w:r w:rsidRPr="00E1123E">
              <w:fldChar w:fldCharType="separate"/>
            </w:r>
            <w:r w:rsidRPr="00E1123E">
              <w:fldChar w:fldCharType="end"/>
            </w:r>
          </w:p>
        </w:tc>
      </w:tr>
      <w:tr w:rsidR="000118D9" w:rsidRPr="00E1123E" w14:paraId="0A228A5B" w14:textId="77777777" w:rsidTr="003B0BED">
        <w:trPr>
          <w:trHeight w:val="198"/>
        </w:trPr>
        <w:tc>
          <w:tcPr>
            <w:tcW w:w="5660" w:type="dxa"/>
          </w:tcPr>
          <w:p w14:paraId="0125482B" w14:textId="77777777" w:rsidR="000118D9" w:rsidRPr="00E1123E" w:rsidRDefault="00A84FD3" w:rsidP="00E10752">
            <w:pPr>
              <w:pStyle w:val="NoSpacing"/>
              <w:ind w:left="0" w:firstLine="0"/>
            </w:pPr>
            <w:r w:rsidRPr="00E1123E">
              <w:t xml:space="preserve">Other – Description: </w:t>
            </w:r>
            <w:r w:rsidRPr="00E1123E">
              <w:fldChar w:fldCharType="begin">
                <w:ffData>
                  <w:name w:val="Text31"/>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552" w:type="dxa"/>
          </w:tcPr>
          <w:p w14:paraId="0E4E5258" w14:textId="77777777" w:rsidR="000118D9" w:rsidRPr="00E1123E" w:rsidRDefault="000118D9"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234" w:type="dxa"/>
          </w:tcPr>
          <w:p w14:paraId="6DB9C0B3" w14:textId="77777777" w:rsidR="000118D9" w:rsidRPr="00E1123E" w:rsidRDefault="000118D9" w:rsidP="00BD59B5">
            <w:pPr>
              <w:pStyle w:val="NoSpacing"/>
              <w:ind w:left="-100" w:right="-148" w:firstLine="0"/>
              <w:jc w:val="center"/>
            </w:pPr>
            <w:r w:rsidRPr="00E1123E">
              <w:fldChar w:fldCharType="begin">
                <w:ffData>
                  <w:name w:val="Dropdown9"/>
                  <w:enabled/>
                  <w:calcOnExit w:val="0"/>
                  <w:ddList>
                    <w:listEntry w:val="?"/>
                    <w:listEntry w:val="UK"/>
                    <w:listEntry w:val="Europe"/>
                    <w:listEntry w:val="Worldwide"/>
                  </w:ddList>
                </w:ffData>
              </w:fldChar>
            </w:r>
            <w:r w:rsidRPr="00E1123E">
              <w:instrText xml:space="preserve"> FORMDROPDOWN </w:instrText>
            </w:r>
            <w:r w:rsidRPr="00E1123E">
              <w:fldChar w:fldCharType="separate"/>
            </w:r>
            <w:r w:rsidRPr="00E1123E">
              <w:fldChar w:fldCharType="end"/>
            </w:r>
          </w:p>
        </w:tc>
      </w:tr>
    </w:tbl>
    <w:p w14:paraId="6A226F8A" w14:textId="77777777" w:rsidR="00C86049" w:rsidRDefault="00C86049">
      <w:pPr>
        <w:spacing w:line="240" w:lineRule="auto"/>
        <w:rPr>
          <w:rFonts w:eastAsiaTheme="majorEastAsia" w:cs="Arial"/>
          <w:b/>
          <w:bCs/>
          <w:sz w:val="8"/>
          <w:szCs w:val="8"/>
        </w:rPr>
      </w:pPr>
    </w:p>
    <w:p w14:paraId="461E00F6" w14:textId="77777777" w:rsidR="008C18A2" w:rsidRDefault="008C18A2" w:rsidP="00D30BCA">
      <w:pPr>
        <w:pStyle w:val="Heading1Numbered"/>
        <w:spacing w:before="60"/>
        <w:ind w:left="284" w:hanging="284"/>
      </w:pPr>
      <w:r w:rsidRPr="008C18A2">
        <w:t>Business Interruption</w:t>
      </w:r>
    </w:p>
    <w:p w14:paraId="0817B290" w14:textId="77777777" w:rsidR="00A84FD3" w:rsidRPr="00A84FD3" w:rsidRDefault="00A84FD3" w:rsidP="00B04A8F">
      <w:pPr>
        <w:pStyle w:val="Normalplussmallspace"/>
      </w:pPr>
      <w:r w:rsidRPr="00A84FD3">
        <w:t>Please specify your preferred your required sums insured</w:t>
      </w:r>
      <w:r>
        <w:t>.</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1124"/>
        <w:gridCol w:w="7088"/>
        <w:gridCol w:w="2239"/>
      </w:tblGrid>
      <w:tr w:rsidR="008C18A2" w:rsidRPr="00E1123E" w14:paraId="35F8CB11" w14:textId="77777777" w:rsidTr="003B0BED">
        <w:trPr>
          <w:trHeight w:val="198"/>
        </w:trPr>
        <w:tc>
          <w:tcPr>
            <w:tcW w:w="8212" w:type="dxa"/>
            <w:gridSpan w:val="2"/>
            <w:vAlign w:val="center"/>
          </w:tcPr>
          <w:p w14:paraId="102A05F2" w14:textId="77777777" w:rsidR="008C18A2" w:rsidRPr="00D30BCA" w:rsidRDefault="008C18A2" w:rsidP="003B6D50">
            <w:pPr>
              <w:pStyle w:val="NoSpacing"/>
            </w:pPr>
            <w:r w:rsidRPr="00D30BCA">
              <w:t>Insured Items</w:t>
            </w:r>
          </w:p>
        </w:tc>
        <w:tc>
          <w:tcPr>
            <w:tcW w:w="2239" w:type="dxa"/>
            <w:vAlign w:val="center"/>
          </w:tcPr>
          <w:p w14:paraId="3732E144" w14:textId="77777777" w:rsidR="008C18A2" w:rsidRPr="00D30BCA" w:rsidRDefault="008C18A2" w:rsidP="003B6D50">
            <w:pPr>
              <w:pStyle w:val="NoSpacing"/>
            </w:pPr>
            <w:r w:rsidRPr="00D30BCA">
              <w:t>Sums Insured</w:t>
            </w:r>
          </w:p>
        </w:tc>
      </w:tr>
      <w:tr w:rsidR="00A84FD3" w:rsidRPr="00E1123E" w14:paraId="3F1FAE85" w14:textId="77777777" w:rsidTr="003B0BED">
        <w:trPr>
          <w:trHeight w:val="198"/>
        </w:trPr>
        <w:tc>
          <w:tcPr>
            <w:tcW w:w="1124" w:type="dxa"/>
            <w:vAlign w:val="center"/>
          </w:tcPr>
          <w:p w14:paraId="24930B17" w14:textId="77777777" w:rsidR="00A84FD3" w:rsidRPr="00E1123E" w:rsidRDefault="00A84FD3" w:rsidP="00C76421">
            <w:pPr>
              <w:pStyle w:val="NoSpacing"/>
              <w:ind w:hanging="331"/>
            </w:pPr>
            <w:r w:rsidRPr="00E1123E">
              <w:t>Option A</w:t>
            </w:r>
          </w:p>
        </w:tc>
        <w:tc>
          <w:tcPr>
            <w:tcW w:w="7088" w:type="dxa"/>
            <w:vAlign w:val="center"/>
          </w:tcPr>
          <w:p w14:paraId="381D48DF" w14:textId="77777777" w:rsidR="00A84FD3" w:rsidRPr="00E1123E" w:rsidRDefault="00A84FD3" w:rsidP="00E10752">
            <w:pPr>
              <w:pStyle w:val="NoSpacing"/>
              <w:ind w:left="170" w:firstLine="0"/>
            </w:pPr>
            <w:r w:rsidRPr="00E1123E">
              <w:t>Loss of Revenue</w:t>
            </w:r>
            <w:r w:rsidR="00D00EAD" w:rsidRPr="00E1123E">
              <w:t xml:space="preserve"> including Additional Expenditure</w:t>
            </w:r>
          </w:p>
        </w:tc>
        <w:tc>
          <w:tcPr>
            <w:tcW w:w="2239" w:type="dxa"/>
          </w:tcPr>
          <w:p w14:paraId="568172D8" w14:textId="77777777" w:rsidR="00A84FD3" w:rsidRPr="00E1123E" w:rsidRDefault="00A84FD3"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A84FD3" w:rsidRPr="00E1123E" w14:paraId="753EBB56" w14:textId="77777777" w:rsidTr="003B0BED">
        <w:trPr>
          <w:trHeight w:val="198"/>
        </w:trPr>
        <w:tc>
          <w:tcPr>
            <w:tcW w:w="1124" w:type="dxa"/>
            <w:vAlign w:val="center"/>
          </w:tcPr>
          <w:p w14:paraId="3D770D4B" w14:textId="77777777" w:rsidR="00A84FD3" w:rsidRPr="00E1123E" w:rsidRDefault="00D00EAD" w:rsidP="00C76421">
            <w:pPr>
              <w:pStyle w:val="NoSpacing"/>
              <w:ind w:hanging="331"/>
            </w:pPr>
            <w:r w:rsidRPr="00E1123E">
              <w:t>Option B</w:t>
            </w:r>
          </w:p>
        </w:tc>
        <w:tc>
          <w:tcPr>
            <w:tcW w:w="7088" w:type="dxa"/>
            <w:vAlign w:val="center"/>
          </w:tcPr>
          <w:p w14:paraId="1B45BC15" w14:textId="77777777" w:rsidR="00A84FD3" w:rsidRPr="00E1123E" w:rsidRDefault="00D00EAD" w:rsidP="00E10752">
            <w:pPr>
              <w:pStyle w:val="NoSpacing"/>
              <w:ind w:left="170" w:firstLine="0"/>
            </w:pPr>
            <w:r w:rsidRPr="00E1123E">
              <w:t xml:space="preserve">Loss of </w:t>
            </w:r>
            <w:r w:rsidR="00A84FD3" w:rsidRPr="00E1123E">
              <w:t xml:space="preserve">Revenue </w:t>
            </w:r>
            <w:r w:rsidRPr="00E1123E">
              <w:t xml:space="preserve">including Additional Expenditure </w:t>
            </w:r>
            <w:r w:rsidR="00A84FD3" w:rsidRPr="00E1123E">
              <w:t>(</w:t>
            </w:r>
            <w:r w:rsidRPr="00E1123E">
              <w:t xml:space="preserve">but </w:t>
            </w:r>
            <w:r w:rsidR="00A84FD3" w:rsidRPr="00E1123E">
              <w:t>excluding payments made to temporary workers supplied)</w:t>
            </w:r>
          </w:p>
        </w:tc>
        <w:tc>
          <w:tcPr>
            <w:tcW w:w="2239" w:type="dxa"/>
          </w:tcPr>
          <w:p w14:paraId="5D4D3031" w14:textId="77777777" w:rsidR="00A84FD3" w:rsidRPr="00E1123E" w:rsidRDefault="00A84FD3"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D00EAD" w:rsidRPr="00E1123E" w14:paraId="641CD939" w14:textId="77777777" w:rsidTr="003B0BED">
        <w:trPr>
          <w:trHeight w:val="198"/>
        </w:trPr>
        <w:tc>
          <w:tcPr>
            <w:tcW w:w="8212" w:type="dxa"/>
            <w:gridSpan w:val="2"/>
            <w:vAlign w:val="center"/>
          </w:tcPr>
          <w:p w14:paraId="02A5D5E5" w14:textId="77777777" w:rsidR="00D00EAD" w:rsidRPr="00E1123E" w:rsidRDefault="00D00EAD" w:rsidP="00C76421">
            <w:pPr>
              <w:pStyle w:val="NoSpacing"/>
              <w:ind w:hanging="331"/>
            </w:pPr>
            <w:r w:rsidRPr="00E1123E">
              <w:t>What period do you require Loss of Revenue to be insured over?</w:t>
            </w:r>
          </w:p>
        </w:tc>
        <w:tc>
          <w:tcPr>
            <w:tcW w:w="2239" w:type="dxa"/>
            <w:vAlign w:val="center"/>
          </w:tcPr>
          <w:p w14:paraId="2F0B6B37" w14:textId="77777777" w:rsidR="00D00EAD" w:rsidRPr="00E1123E" w:rsidRDefault="00D00EAD" w:rsidP="00BD59B5">
            <w:pPr>
              <w:pStyle w:val="NoSpacing"/>
              <w:ind w:left="-100" w:right="-129" w:firstLine="0"/>
              <w:jc w:val="center"/>
              <w:rPr>
                <w:b/>
              </w:rPr>
            </w:pPr>
            <w:r w:rsidRPr="00E1123E">
              <w:fldChar w:fldCharType="begin">
                <w:ffData>
                  <w:name w:val="Dropdown10"/>
                  <w:enabled/>
                  <w:calcOnExit w:val="0"/>
                  <w:ddList>
                    <w:listEntry w:val="?"/>
                    <w:listEntry w:val="12 Months"/>
                    <w:listEntry w:val="18 Months"/>
                    <w:listEntry w:val="24 Months"/>
                    <w:listEntry w:val="36 Months"/>
                  </w:ddList>
                </w:ffData>
              </w:fldChar>
            </w:r>
            <w:r w:rsidRPr="00E1123E">
              <w:instrText xml:space="preserve"> FORMDROPDOWN </w:instrText>
            </w:r>
            <w:r w:rsidRPr="00E1123E">
              <w:fldChar w:fldCharType="separate"/>
            </w:r>
            <w:r w:rsidRPr="00E1123E">
              <w:fldChar w:fldCharType="end"/>
            </w:r>
          </w:p>
        </w:tc>
      </w:tr>
    </w:tbl>
    <w:p w14:paraId="41C6520C" w14:textId="77777777" w:rsidR="00D00EAD" w:rsidRPr="001D6A46" w:rsidRDefault="00D00EAD" w:rsidP="009103E9">
      <w:pPr>
        <w:pStyle w:val="NoSpacing"/>
        <w:spacing w:before="60" w:after="60"/>
        <w:ind w:left="357" w:hanging="357"/>
      </w:pPr>
      <w:r w:rsidRPr="001D6A46">
        <w:t>Or</w:t>
      </w:r>
    </w:p>
    <w:tbl>
      <w:tblPr>
        <w:tblW w:w="10423"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1124"/>
        <w:gridCol w:w="7088"/>
        <w:gridCol w:w="2211"/>
      </w:tblGrid>
      <w:tr w:rsidR="00A84FD3" w:rsidRPr="00E1123E" w14:paraId="2343B7A9" w14:textId="77777777" w:rsidTr="003B0BED">
        <w:trPr>
          <w:trHeight w:val="198"/>
        </w:trPr>
        <w:tc>
          <w:tcPr>
            <w:tcW w:w="1124" w:type="dxa"/>
            <w:vAlign w:val="center"/>
          </w:tcPr>
          <w:p w14:paraId="7046773D" w14:textId="77777777" w:rsidR="00A84FD3" w:rsidRPr="00E1123E" w:rsidRDefault="00A84FD3" w:rsidP="003B6D50">
            <w:pPr>
              <w:pStyle w:val="NoSpacing"/>
              <w:ind w:hanging="331"/>
            </w:pPr>
            <w:r w:rsidRPr="00E1123E">
              <w:t xml:space="preserve">Option </w:t>
            </w:r>
            <w:r w:rsidR="00D00EAD" w:rsidRPr="00E1123E">
              <w:t>C</w:t>
            </w:r>
          </w:p>
        </w:tc>
        <w:tc>
          <w:tcPr>
            <w:tcW w:w="7088" w:type="dxa"/>
            <w:vAlign w:val="center"/>
          </w:tcPr>
          <w:p w14:paraId="5A595A0B" w14:textId="77777777" w:rsidR="00A84FD3" w:rsidRPr="00E1123E" w:rsidRDefault="00D00EAD" w:rsidP="00E10752">
            <w:pPr>
              <w:pStyle w:val="NoSpacing"/>
              <w:ind w:left="0" w:firstLine="0"/>
            </w:pPr>
            <w:r w:rsidRPr="00E1123E">
              <w:t xml:space="preserve">Additional Office Expenditure </w:t>
            </w:r>
            <w:r w:rsidR="00A84FD3" w:rsidRPr="00E1123E">
              <w:t>Only</w:t>
            </w:r>
          </w:p>
        </w:tc>
        <w:tc>
          <w:tcPr>
            <w:tcW w:w="2211" w:type="dxa"/>
          </w:tcPr>
          <w:p w14:paraId="30E02DA4" w14:textId="77777777" w:rsidR="00A84FD3" w:rsidRPr="00E1123E" w:rsidRDefault="00A84FD3"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A84FD3" w:rsidRPr="00E1123E" w14:paraId="7DFAFBBE" w14:textId="77777777" w:rsidTr="003B0BED">
        <w:trPr>
          <w:trHeight w:val="198"/>
        </w:trPr>
        <w:tc>
          <w:tcPr>
            <w:tcW w:w="8212" w:type="dxa"/>
            <w:gridSpan w:val="2"/>
            <w:vAlign w:val="center"/>
          </w:tcPr>
          <w:p w14:paraId="77E98204" w14:textId="77777777" w:rsidR="00A84FD3" w:rsidRPr="00E1123E" w:rsidRDefault="00A84FD3" w:rsidP="00C76421">
            <w:pPr>
              <w:pStyle w:val="NoSpacing"/>
              <w:ind w:hanging="331"/>
            </w:pPr>
            <w:r w:rsidRPr="00E1123E">
              <w:t xml:space="preserve">What period do you require </w:t>
            </w:r>
            <w:r w:rsidR="00D00EAD" w:rsidRPr="00E1123E">
              <w:t xml:space="preserve">Additional Expenditure </w:t>
            </w:r>
            <w:r w:rsidRPr="00E1123E">
              <w:t>to be insured over?</w:t>
            </w:r>
          </w:p>
        </w:tc>
        <w:tc>
          <w:tcPr>
            <w:tcW w:w="2211" w:type="dxa"/>
            <w:vAlign w:val="center"/>
          </w:tcPr>
          <w:p w14:paraId="542DD96D" w14:textId="77777777" w:rsidR="00A84FD3" w:rsidRPr="00E1123E" w:rsidRDefault="00A84FD3" w:rsidP="00BD59B5">
            <w:pPr>
              <w:pStyle w:val="NoSpacing"/>
              <w:ind w:left="-100" w:firstLine="0"/>
              <w:jc w:val="center"/>
              <w:rPr>
                <w:b/>
              </w:rPr>
            </w:pPr>
            <w:r w:rsidRPr="00E1123E">
              <w:fldChar w:fldCharType="begin">
                <w:ffData>
                  <w:name w:val="Dropdown10"/>
                  <w:enabled/>
                  <w:calcOnExit w:val="0"/>
                  <w:ddList>
                    <w:listEntry w:val="?"/>
                    <w:listEntry w:val="12 Months"/>
                    <w:listEntry w:val="18 Months"/>
                    <w:listEntry w:val="24 Months"/>
                    <w:listEntry w:val="36 Months"/>
                  </w:ddList>
                </w:ffData>
              </w:fldChar>
            </w:r>
            <w:bookmarkStart w:id="31" w:name="Dropdown10"/>
            <w:r w:rsidRPr="00E1123E">
              <w:instrText xml:space="preserve"> FORMDROPDOWN </w:instrText>
            </w:r>
            <w:r w:rsidRPr="00E1123E">
              <w:fldChar w:fldCharType="separate"/>
            </w:r>
            <w:r w:rsidRPr="00E1123E">
              <w:fldChar w:fldCharType="end"/>
            </w:r>
            <w:bookmarkEnd w:id="31"/>
          </w:p>
        </w:tc>
      </w:tr>
    </w:tbl>
    <w:p w14:paraId="20989D5D" w14:textId="77777777" w:rsidR="00C76421" w:rsidRDefault="00C76421" w:rsidP="00C76421">
      <w:pPr>
        <w:spacing w:line="240" w:lineRule="auto"/>
      </w:pPr>
    </w:p>
    <w:p w14:paraId="19D9BDA6" w14:textId="77777777" w:rsidR="00A84FD3" w:rsidRPr="00E1123E" w:rsidRDefault="00A84FD3" w:rsidP="00C76421">
      <w:pPr>
        <w:pStyle w:val="Heading1Numbered"/>
        <w:ind w:left="357" w:hanging="357"/>
        <w:rPr>
          <w:rFonts w:eastAsia="Calibri"/>
        </w:rPr>
      </w:pPr>
      <w:r w:rsidRPr="00E1123E">
        <w:rPr>
          <w:rFonts w:eastAsia="Calibri"/>
        </w:rPr>
        <w:t>Outstanding Debit Balances</w:t>
      </w:r>
    </w:p>
    <w:p w14:paraId="514D3A02" w14:textId="77777777" w:rsidR="00A84FD3" w:rsidRPr="00A84FD3" w:rsidRDefault="00A84FD3" w:rsidP="00C76421">
      <w:pPr>
        <w:spacing w:after="60"/>
      </w:pPr>
      <w:r w:rsidRPr="00A84FD3">
        <w:t xml:space="preserve">Please estimate the maximum amount of debit balances that could be outstanding at any one time. </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CellMar>
          <w:top w:w="28" w:type="dxa"/>
          <w:bottom w:w="28" w:type="dxa"/>
        </w:tblCellMar>
        <w:tblLook w:val="04A0" w:firstRow="1" w:lastRow="0" w:firstColumn="1" w:lastColumn="0" w:noHBand="0" w:noVBand="1"/>
      </w:tblPr>
      <w:tblGrid>
        <w:gridCol w:w="8212"/>
        <w:gridCol w:w="2234"/>
      </w:tblGrid>
      <w:tr w:rsidR="00A84FD3" w:rsidRPr="00E1123E" w14:paraId="42FC1401" w14:textId="77777777" w:rsidTr="003B0BED">
        <w:trPr>
          <w:trHeight w:val="198"/>
        </w:trPr>
        <w:tc>
          <w:tcPr>
            <w:tcW w:w="8212" w:type="dxa"/>
            <w:vAlign w:val="center"/>
          </w:tcPr>
          <w:p w14:paraId="1AB73B1E" w14:textId="77777777" w:rsidR="00A84FD3" w:rsidRPr="00E1123E" w:rsidRDefault="00A84FD3" w:rsidP="00E10752">
            <w:pPr>
              <w:pStyle w:val="NoSpacing"/>
              <w:ind w:left="0" w:firstLine="0"/>
            </w:pPr>
            <w:r w:rsidRPr="00E1123E">
              <w:t>Sum Insured</w:t>
            </w:r>
          </w:p>
        </w:tc>
        <w:tc>
          <w:tcPr>
            <w:tcW w:w="2234" w:type="dxa"/>
          </w:tcPr>
          <w:p w14:paraId="02639FF4" w14:textId="77777777" w:rsidR="00A84FD3" w:rsidRPr="00E1123E" w:rsidRDefault="00A84FD3"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bl>
    <w:p w14:paraId="5B984554" w14:textId="77777777" w:rsidR="007C1E77" w:rsidRDefault="007C1E77" w:rsidP="00D040B8"/>
    <w:p w14:paraId="7BA8859F" w14:textId="77777777" w:rsidR="008C18A2" w:rsidRDefault="008C18A2" w:rsidP="00563346">
      <w:pPr>
        <w:pStyle w:val="Heading1Numbered"/>
        <w:ind w:left="357" w:hanging="357"/>
      </w:pPr>
      <w:r w:rsidRPr="008C18A2">
        <w:t>Buildings</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2535"/>
        <w:gridCol w:w="1480"/>
        <w:gridCol w:w="1559"/>
        <w:gridCol w:w="1681"/>
        <w:gridCol w:w="1576"/>
        <w:gridCol w:w="45"/>
        <w:gridCol w:w="1665"/>
      </w:tblGrid>
      <w:tr w:rsidR="00D00EAD" w:rsidRPr="00E1123E" w14:paraId="038895CF" w14:textId="77777777" w:rsidTr="003B0BED">
        <w:trPr>
          <w:trHeight w:val="369"/>
        </w:trPr>
        <w:tc>
          <w:tcPr>
            <w:tcW w:w="2542" w:type="dxa"/>
            <w:tcBorders>
              <w:top w:val="nil"/>
              <w:left w:val="nil"/>
              <w:bottom w:val="nil"/>
              <w:right w:val="single" w:sz="4" w:space="0" w:color="auto"/>
            </w:tcBorders>
            <w:tcMar>
              <w:top w:w="28" w:type="dxa"/>
              <w:bottom w:w="28" w:type="dxa"/>
            </w:tcMar>
            <w:vAlign w:val="center"/>
          </w:tcPr>
          <w:p w14:paraId="0B1B2A5D" w14:textId="77777777" w:rsidR="00D00EAD" w:rsidRPr="00E1123E" w:rsidRDefault="00D00EAD" w:rsidP="003B6D50">
            <w:pPr>
              <w:pStyle w:val="NoSpacing"/>
            </w:pPr>
          </w:p>
        </w:tc>
        <w:tc>
          <w:tcPr>
            <w:tcW w:w="7948" w:type="dxa"/>
            <w:gridSpan w:val="6"/>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34E02B" w14:textId="77777777" w:rsidR="00D00EAD" w:rsidRPr="00E1123E" w:rsidRDefault="00D00EAD" w:rsidP="003B6D50">
            <w:pPr>
              <w:pStyle w:val="NoSpacing"/>
            </w:pPr>
            <w:r w:rsidRPr="00E1123E">
              <w:t>Premises</w:t>
            </w:r>
          </w:p>
        </w:tc>
      </w:tr>
      <w:tr w:rsidR="0089505E" w:rsidRPr="00E1123E" w14:paraId="355D714F" w14:textId="77777777" w:rsidTr="003B0BED">
        <w:trPr>
          <w:trHeight w:val="369"/>
        </w:trPr>
        <w:tc>
          <w:tcPr>
            <w:tcW w:w="2542" w:type="dxa"/>
            <w:tcBorders>
              <w:top w:val="nil"/>
              <w:left w:val="nil"/>
              <w:bottom w:val="single" w:sz="4" w:space="0" w:color="auto"/>
              <w:right w:val="single" w:sz="4" w:space="0" w:color="auto"/>
            </w:tcBorders>
            <w:tcMar>
              <w:top w:w="28" w:type="dxa"/>
              <w:bottom w:w="28" w:type="dxa"/>
            </w:tcMar>
            <w:vAlign w:val="center"/>
          </w:tcPr>
          <w:p w14:paraId="29E7E4EA" w14:textId="77777777" w:rsidR="00D00EAD" w:rsidRPr="00E1123E" w:rsidRDefault="00D00EAD" w:rsidP="003B6D50">
            <w:pPr>
              <w:pStyle w:val="NoSpacing"/>
            </w:pPr>
          </w:p>
        </w:tc>
        <w:tc>
          <w:tcPr>
            <w:tcW w:w="141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045C01F" w14:textId="77777777" w:rsidR="00D00EAD" w:rsidRPr="00E1123E" w:rsidRDefault="00D00EAD" w:rsidP="00BD59B5">
            <w:pPr>
              <w:pStyle w:val="NoSpacing"/>
              <w:ind w:hanging="445"/>
              <w:jc w:val="center"/>
            </w:pPr>
            <w:r w:rsidRPr="00E1123E">
              <w:t>1</w:t>
            </w:r>
          </w:p>
        </w:tc>
        <w:tc>
          <w:tcPr>
            <w:tcW w:w="1560"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EE83A4E" w14:textId="77777777" w:rsidR="00D00EAD" w:rsidRPr="00E1123E" w:rsidRDefault="00D00EAD" w:rsidP="00BD59B5">
            <w:pPr>
              <w:pStyle w:val="NoSpacing"/>
              <w:ind w:hanging="445"/>
              <w:jc w:val="center"/>
            </w:pPr>
            <w:r w:rsidRPr="00E1123E">
              <w:t>2</w:t>
            </w:r>
          </w:p>
        </w:tc>
        <w:tc>
          <w:tcPr>
            <w:tcW w:w="16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11A265" w14:textId="77777777" w:rsidR="00D00EAD" w:rsidRPr="00E1123E" w:rsidRDefault="00D00EAD" w:rsidP="00BD59B5">
            <w:pPr>
              <w:pStyle w:val="NoSpacing"/>
              <w:ind w:hanging="445"/>
              <w:jc w:val="center"/>
            </w:pPr>
            <w:r w:rsidRPr="00E1123E">
              <w:t>3</w:t>
            </w:r>
          </w:p>
        </w:tc>
        <w:tc>
          <w:tcPr>
            <w:tcW w:w="1622" w:type="dxa"/>
            <w:gridSpan w:val="2"/>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58FD149" w14:textId="77777777" w:rsidR="00D00EAD" w:rsidRPr="00E1123E" w:rsidRDefault="00D00EAD" w:rsidP="00BD59B5">
            <w:pPr>
              <w:pStyle w:val="NoSpacing"/>
              <w:ind w:hanging="445"/>
              <w:jc w:val="center"/>
            </w:pPr>
            <w:r w:rsidRPr="00E1123E">
              <w:t>4</w:t>
            </w:r>
          </w:p>
        </w:tc>
        <w:tc>
          <w:tcPr>
            <w:tcW w:w="1666"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95CBA22" w14:textId="77777777" w:rsidR="00D00EAD" w:rsidRPr="00E1123E" w:rsidRDefault="00D00EAD" w:rsidP="00BD59B5">
            <w:pPr>
              <w:pStyle w:val="NoSpacing"/>
              <w:ind w:left="-45" w:firstLine="0"/>
              <w:jc w:val="center"/>
            </w:pPr>
            <w:r w:rsidRPr="00E1123E">
              <w:t>5</w:t>
            </w:r>
          </w:p>
        </w:tc>
      </w:tr>
      <w:tr w:rsidR="0089505E" w:rsidRPr="00E1123E" w14:paraId="12BF6CC6"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Mar>
              <w:top w:w="28" w:type="dxa"/>
              <w:bottom w:w="28" w:type="dxa"/>
            </w:tcMar>
          </w:tcPr>
          <w:p w14:paraId="5CD0BE10" w14:textId="77777777" w:rsidR="00D00EAD" w:rsidRPr="00563346" w:rsidRDefault="00D00EAD" w:rsidP="00C76421">
            <w:pPr>
              <w:pStyle w:val="NoSpacing"/>
              <w:ind w:hanging="330"/>
            </w:pPr>
            <w:r w:rsidRPr="00563346">
              <w:t>Buildings Sum Insured</w:t>
            </w:r>
          </w:p>
        </w:tc>
        <w:tc>
          <w:tcPr>
            <w:tcW w:w="141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1847E6"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560" w:type="dxa"/>
            <w:tcBorders>
              <w:top w:val="single" w:sz="4" w:space="0" w:color="auto"/>
              <w:left w:val="single" w:sz="4" w:space="0" w:color="auto"/>
              <w:bottom w:val="single" w:sz="4" w:space="0" w:color="auto"/>
              <w:right w:val="single" w:sz="4" w:space="0" w:color="auto"/>
            </w:tcBorders>
            <w:tcMar>
              <w:top w:w="28" w:type="dxa"/>
              <w:bottom w:w="28" w:type="dxa"/>
            </w:tcMar>
          </w:tcPr>
          <w:p w14:paraId="718B2575" w14:textId="77777777" w:rsidR="00D00EAD" w:rsidRPr="00E1123E" w:rsidRDefault="00D00EAD"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Mar>
              <w:top w:w="28" w:type="dxa"/>
              <w:bottom w:w="28" w:type="dxa"/>
            </w:tcMar>
          </w:tcPr>
          <w:p w14:paraId="0228F0B8" w14:textId="77777777" w:rsidR="00D00EAD" w:rsidRPr="00E1123E" w:rsidRDefault="00D00EAD"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77A77604" w14:textId="77777777" w:rsidR="00D00EAD" w:rsidRPr="00E1123E" w:rsidRDefault="00D00EAD"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66" w:type="dxa"/>
            <w:tcBorders>
              <w:top w:val="single" w:sz="4" w:space="0" w:color="auto"/>
              <w:left w:val="single" w:sz="4" w:space="0" w:color="auto"/>
              <w:bottom w:val="single" w:sz="4" w:space="0" w:color="auto"/>
              <w:right w:val="single" w:sz="4" w:space="0" w:color="auto"/>
            </w:tcBorders>
            <w:tcMar>
              <w:top w:w="28" w:type="dxa"/>
              <w:bottom w:w="28" w:type="dxa"/>
            </w:tcMar>
          </w:tcPr>
          <w:p w14:paraId="6E6779FA" w14:textId="77777777" w:rsidR="00D00EAD" w:rsidRPr="00E1123E" w:rsidRDefault="00D00EAD" w:rsidP="003B6D50">
            <w:pPr>
              <w:pStyle w:val="NoSpacing"/>
              <w:rPr>
                <w:b/>
              </w:rPr>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58AB6548" w14:textId="77777777" w:rsidTr="003B0BED">
        <w:trPr>
          <w:trHeight w:val="198"/>
        </w:trPr>
        <w:tc>
          <w:tcPr>
            <w:tcW w:w="2542" w:type="dxa"/>
            <w:tcBorders>
              <w:top w:val="single" w:sz="4" w:space="0" w:color="auto"/>
              <w:left w:val="single" w:sz="4" w:space="0" w:color="auto"/>
              <w:bottom w:val="single" w:sz="4" w:space="0" w:color="auto"/>
              <w:right w:val="single" w:sz="4" w:space="0" w:color="auto"/>
            </w:tcBorders>
            <w:tcMar>
              <w:top w:w="28" w:type="dxa"/>
              <w:bottom w:w="28" w:type="dxa"/>
            </w:tcMar>
          </w:tcPr>
          <w:p w14:paraId="54BCB2A2" w14:textId="77777777" w:rsidR="00D00EAD" w:rsidRPr="00E1123E" w:rsidRDefault="00D00EAD" w:rsidP="00C76421">
            <w:pPr>
              <w:pStyle w:val="NoSpacing"/>
              <w:ind w:hanging="330"/>
            </w:pPr>
            <w:r w:rsidRPr="00E1123E">
              <w:t>Rent Receivable</w:t>
            </w:r>
          </w:p>
        </w:tc>
        <w:tc>
          <w:tcPr>
            <w:tcW w:w="1417" w:type="dxa"/>
            <w:tcBorders>
              <w:top w:val="single" w:sz="4" w:space="0" w:color="auto"/>
              <w:left w:val="single" w:sz="4" w:space="0" w:color="auto"/>
              <w:bottom w:val="single" w:sz="4" w:space="0" w:color="auto"/>
              <w:right w:val="single" w:sz="4" w:space="0" w:color="auto"/>
            </w:tcBorders>
            <w:tcMar>
              <w:top w:w="28" w:type="dxa"/>
              <w:bottom w:w="28" w:type="dxa"/>
            </w:tcMar>
          </w:tcPr>
          <w:p w14:paraId="661DCE5C"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560" w:type="dxa"/>
            <w:tcBorders>
              <w:top w:val="single" w:sz="4" w:space="0" w:color="auto"/>
              <w:left w:val="single" w:sz="4" w:space="0" w:color="auto"/>
              <w:bottom w:val="single" w:sz="4" w:space="0" w:color="auto"/>
              <w:right w:val="single" w:sz="4" w:space="0" w:color="auto"/>
            </w:tcBorders>
            <w:tcMar>
              <w:top w:w="28" w:type="dxa"/>
              <w:bottom w:w="28" w:type="dxa"/>
            </w:tcMar>
          </w:tcPr>
          <w:p w14:paraId="208293A3"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83" w:type="dxa"/>
            <w:tcBorders>
              <w:top w:val="single" w:sz="4" w:space="0" w:color="auto"/>
              <w:left w:val="single" w:sz="4" w:space="0" w:color="auto"/>
              <w:bottom w:val="single" w:sz="4" w:space="0" w:color="auto"/>
              <w:right w:val="single" w:sz="4" w:space="0" w:color="auto"/>
            </w:tcBorders>
            <w:tcMar>
              <w:top w:w="28" w:type="dxa"/>
              <w:bottom w:w="28" w:type="dxa"/>
            </w:tcMar>
          </w:tcPr>
          <w:p w14:paraId="4C66A37D"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22" w:type="dxa"/>
            <w:gridSpan w:val="2"/>
            <w:tcBorders>
              <w:top w:val="single" w:sz="4" w:space="0" w:color="auto"/>
              <w:left w:val="single" w:sz="4" w:space="0" w:color="auto"/>
              <w:bottom w:val="single" w:sz="4" w:space="0" w:color="auto"/>
              <w:right w:val="single" w:sz="4" w:space="0" w:color="auto"/>
            </w:tcBorders>
            <w:tcMar>
              <w:top w:w="28" w:type="dxa"/>
              <w:bottom w:w="28" w:type="dxa"/>
            </w:tcMar>
          </w:tcPr>
          <w:p w14:paraId="189AD2FF"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1666" w:type="dxa"/>
            <w:tcBorders>
              <w:top w:val="single" w:sz="4" w:space="0" w:color="auto"/>
              <w:left w:val="single" w:sz="4" w:space="0" w:color="auto"/>
              <w:bottom w:val="single" w:sz="4" w:space="0" w:color="auto"/>
              <w:right w:val="single" w:sz="4" w:space="0" w:color="auto"/>
            </w:tcBorders>
            <w:tcMar>
              <w:top w:w="28" w:type="dxa"/>
              <w:bottom w:w="28" w:type="dxa"/>
            </w:tcMar>
          </w:tcPr>
          <w:p w14:paraId="069D3949" w14:textId="77777777" w:rsidR="00D00EAD" w:rsidRPr="00E1123E" w:rsidRDefault="00D00EAD" w:rsidP="003B6D50">
            <w:pPr>
              <w:pStyle w:val="NoSpacing"/>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C18A2" w:rsidRPr="00E1123E" w14:paraId="7B6E8627" w14:textId="77777777" w:rsidTr="003B0BED">
        <w:trPr>
          <w:trHeight w:val="369"/>
        </w:trPr>
        <w:tc>
          <w:tcPr>
            <w:tcW w:w="10480" w:type="dxa"/>
            <w:gridSpan w:val="7"/>
            <w:tcMar>
              <w:top w:w="28" w:type="dxa"/>
              <w:bottom w:w="28" w:type="dxa"/>
            </w:tcMar>
            <w:vAlign w:val="center"/>
          </w:tcPr>
          <w:p w14:paraId="42596B19" w14:textId="77777777" w:rsidR="008C18A2" w:rsidRPr="00E1123E" w:rsidRDefault="008C18A2" w:rsidP="00C76421">
            <w:pPr>
              <w:pStyle w:val="NoSpacing"/>
              <w:ind w:hanging="330"/>
            </w:pPr>
            <w:r w:rsidRPr="00E1123E">
              <w:t>Are all buildings</w:t>
            </w:r>
          </w:p>
        </w:tc>
      </w:tr>
      <w:tr w:rsidR="008C18A2" w:rsidRPr="00E1123E" w14:paraId="672D79BC" w14:textId="77777777" w:rsidTr="003B0BED">
        <w:trPr>
          <w:trHeight w:val="198"/>
        </w:trPr>
        <w:tc>
          <w:tcPr>
            <w:tcW w:w="8779" w:type="dxa"/>
            <w:gridSpan w:val="5"/>
            <w:tcMar>
              <w:top w:w="28" w:type="dxa"/>
              <w:bottom w:w="28" w:type="dxa"/>
            </w:tcMar>
            <w:vAlign w:val="center"/>
          </w:tcPr>
          <w:p w14:paraId="5A1D91D5" w14:textId="77777777" w:rsidR="008C18A2" w:rsidRPr="00E1123E" w:rsidRDefault="008C18A2" w:rsidP="00E10752">
            <w:pPr>
              <w:pStyle w:val="NospacingAB"/>
              <w:numPr>
                <w:ilvl w:val="0"/>
                <w:numId w:val="16"/>
              </w:numPr>
              <w:ind w:left="326" w:hanging="142"/>
            </w:pPr>
            <w:r w:rsidRPr="00E1123E">
              <w:t>Built to standard construction?</w:t>
            </w:r>
          </w:p>
        </w:tc>
        <w:tc>
          <w:tcPr>
            <w:tcW w:w="1701" w:type="dxa"/>
            <w:gridSpan w:val="2"/>
            <w:tcMar>
              <w:top w:w="28" w:type="dxa"/>
              <w:bottom w:w="28" w:type="dxa"/>
            </w:tcMar>
            <w:vAlign w:val="center"/>
          </w:tcPr>
          <w:p w14:paraId="3B708866" w14:textId="77777777" w:rsidR="008C18A2" w:rsidRPr="00E1123E" w:rsidRDefault="001D6A46" w:rsidP="00BD59B5">
            <w:pPr>
              <w:pStyle w:val="NoSpacing"/>
              <w:ind w:left="-7" w:right="-54" w:firstLine="0"/>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8C18A2" w:rsidRPr="00E1123E" w14:paraId="320F1BA4" w14:textId="77777777" w:rsidTr="003B0BED">
        <w:trPr>
          <w:trHeight w:val="198"/>
        </w:trPr>
        <w:tc>
          <w:tcPr>
            <w:tcW w:w="8779" w:type="dxa"/>
            <w:gridSpan w:val="5"/>
            <w:tcMar>
              <w:top w:w="28" w:type="dxa"/>
              <w:bottom w:w="28" w:type="dxa"/>
            </w:tcMar>
            <w:vAlign w:val="center"/>
          </w:tcPr>
          <w:p w14:paraId="56A4027A" w14:textId="77777777" w:rsidR="008C18A2" w:rsidRPr="00E1123E" w:rsidRDefault="001D6A46" w:rsidP="00E10752">
            <w:pPr>
              <w:pStyle w:val="NospacingAB"/>
              <w:numPr>
                <w:ilvl w:val="0"/>
                <w:numId w:val="16"/>
              </w:numPr>
              <w:ind w:left="326" w:hanging="142"/>
            </w:pPr>
            <w:r w:rsidRPr="00E1123E">
              <w:t xml:space="preserve">Are there any signs of damage that could be due to </w:t>
            </w:r>
            <w:r w:rsidR="008C18A2" w:rsidRPr="00E1123E">
              <w:t>subsidence, landslip or heave?</w:t>
            </w:r>
          </w:p>
        </w:tc>
        <w:tc>
          <w:tcPr>
            <w:tcW w:w="1701" w:type="dxa"/>
            <w:gridSpan w:val="2"/>
            <w:tcMar>
              <w:top w:w="28" w:type="dxa"/>
              <w:bottom w:w="28" w:type="dxa"/>
            </w:tcMar>
            <w:vAlign w:val="center"/>
          </w:tcPr>
          <w:p w14:paraId="6CFFF2B6" w14:textId="77777777" w:rsidR="008C18A2" w:rsidRPr="00E1123E" w:rsidRDefault="001D6A46" w:rsidP="00BD59B5">
            <w:pPr>
              <w:pStyle w:val="NoSpacing"/>
              <w:ind w:left="-7" w:right="-54" w:firstLine="0"/>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bl>
    <w:p w14:paraId="08A42F3C" w14:textId="77777777" w:rsidR="008C18A2" w:rsidRDefault="008C18A2" w:rsidP="00D040B8"/>
    <w:p w14:paraId="1DB4BD4F" w14:textId="77777777" w:rsidR="007C1E77" w:rsidRPr="008C18A2" w:rsidRDefault="007C1E77" w:rsidP="00D040B8"/>
    <w:tbl>
      <w:tblPr>
        <w:tblW w:w="0" w:type="auto"/>
        <w:tblInd w:w="-142" w:type="dxa"/>
        <w:tblLook w:val="04A0" w:firstRow="1" w:lastRow="0" w:firstColumn="1" w:lastColumn="0" w:noHBand="0" w:noVBand="1"/>
      </w:tblPr>
      <w:tblGrid>
        <w:gridCol w:w="7797"/>
        <w:gridCol w:w="2811"/>
      </w:tblGrid>
      <w:tr w:rsidR="008C18A2" w:rsidRPr="00E1123E" w14:paraId="7F049E1B" w14:textId="77777777" w:rsidTr="00E1123E">
        <w:trPr>
          <w:trHeight w:val="369"/>
        </w:trPr>
        <w:tc>
          <w:tcPr>
            <w:tcW w:w="7797" w:type="dxa"/>
            <w:vAlign w:val="center"/>
          </w:tcPr>
          <w:p w14:paraId="39CF2F21" w14:textId="77777777" w:rsidR="008C18A2" w:rsidRPr="00E1123E" w:rsidRDefault="001D6A46" w:rsidP="007C48C7">
            <w:pPr>
              <w:pStyle w:val="HeadingH1red"/>
            </w:pPr>
            <w:r w:rsidRPr="00E1123E">
              <w:t>Legal Expenses</w:t>
            </w:r>
            <w:r w:rsidR="0089505E">
              <w:t xml:space="preserve"> </w:t>
            </w:r>
            <w:r w:rsidR="0089505E" w:rsidRPr="00E1123E">
              <w:t xml:space="preserve">– Required? </w:t>
            </w:r>
            <w:r w:rsidR="0089505E" w:rsidRPr="00E1123E">
              <w:fldChar w:fldCharType="begin">
                <w:ffData>
                  <w:name w:val="Check5"/>
                  <w:enabled/>
                  <w:calcOnExit w:val="0"/>
                  <w:checkBox>
                    <w:sizeAuto/>
                    <w:default w:val="0"/>
                  </w:checkBox>
                </w:ffData>
              </w:fldChar>
            </w:r>
            <w:r w:rsidR="0089505E" w:rsidRPr="00E1123E">
              <w:instrText xml:space="preserve"> FORMCHECKBOX </w:instrText>
            </w:r>
            <w:r w:rsidR="0089505E" w:rsidRPr="00E1123E">
              <w:fldChar w:fldCharType="separate"/>
            </w:r>
            <w:r w:rsidR="0089505E" w:rsidRPr="00E1123E">
              <w:fldChar w:fldCharType="end"/>
            </w:r>
          </w:p>
        </w:tc>
        <w:tc>
          <w:tcPr>
            <w:tcW w:w="2811" w:type="dxa"/>
            <w:vAlign w:val="center"/>
          </w:tcPr>
          <w:p w14:paraId="5C4FDE00" w14:textId="77777777" w:rsidR="008C18A2" w:rsidRPr="00E1123E" w:rsidRDefault="008C18A2" w:rsidP="00D040B8"/>
        </w:tc>
      </w:tr>
    </w:tbl>
    <w:p w14:paraId="6F327887" w14:textId="77777777" w:rsidR="008C18A2" w:rsidRPr="008C18A2" w:rsidRDefault="008C18A2" w:rsidP="00FD66F1">
      <w:pPr>
        <w:pStyle w:val="Heading1Numbered"/>
        <w:numPr>
          <w:ilvl w:val="0"/>
          <w:numId w:val="13"/>
        </w:numPr>
        <w:ind w:left="284" w:hanging="284"/>
      </w:pPr>
      <w:r w:rsidRPr="008C18A2">
        <w:t>Legal Expenses</w:t>
      </w:r>
    </w:p>
    <w:tbl>
      <w:tblPr>
        <w:tblW w:w="10480"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6936"/>
        <w:gridCol w:w="3544"/>
      </w:tblGrid>
      <w:tr w:rsidR="001D6A46" w:rsidRPr="00E1123E" w14:paraId="0333C308" w14:textId="77777777" w:rsidTr="003B0BED">
        <w:trPr>
          <w:trHeight w:val="198"/>
        </w:trPr>
        <w:tc>
          <w:tcPr>
            <w:tcW w:w="6936" w:type="dxa"/>
            <w:tcMar>
              <w:top w:w="28" w:type="dxa"/>
              <w:bottom w:w="28" w:type="dxa"/>
            </w:tcMar>
            <w:vAlign w:val="center"/>
          </w:tcPr>
          <w:p w14:paraId="7E46C3A8" w14:textId="77777777" w:rsidR="001D6A46" w:rsidRPr="00E1123E" w:rsidRDefault="001D6A46" w:rsidP="003B6D50">
            <w:pPr>
              <w:pStyle w:val="Nospacing0indent"/>
            </w:pPr>
            <w:r w:rsidRPr="00E1123E">
              <w:t>Please select the limit of indemnity you require</w:t>
            </w:r>
          </w:p>
        </w:tc>
        <w:tc>
          <w:tcPr>
            <w:tcW w:w="3544" w:type="dxa"/>
            <w:tcMar>
              <w:top w:w="28" w:type="dxa"/>
              <w:bottom w:w="28" w:type="dxa"/>
            </w:tcMar>
            <w:vAlign w:val="center"/>
          </w:tcPr>
          <w:p w14:paraId="7BCD0488" w14:textId="77777777" w:rsidR="001D6A46" w:rsidRPr="00E1123E" w:rsidRDefault="001D6A46" w:rsidP="00BD59B5">
            <w:pPr>
              <w:pStyle w:val="NoSpacing"/>
              <w:ind w:left="39" w:firstLine="0"/>
            </w:pPr>
            <w:r w:rsidRPr="00E1123E">
              <w:fldChar w:fldCharType="begin">
                <w:ffData>
                  <w:name w:val=""/>
                  <w:enabled/>
                  <w:calcOnExit w:val="0"/>
                  <w:ddList>
                    <w:listEntry w:val="?"/>
                    <w:listEntry w:val="£100,000"/>
                    <w:listEntry w:val="£250,000"/>
                  </w:ddList>
                </w:ffData>
              </w:fldChar>
            </w:r>
            <w:r w:rsidRPr="00E1123E">
              <w:instrText xml:space="preserve"> FORMDROPDOWN </w:instrText>
            </w:r>
            <w:r w:rsidRPr="00E1123E">
              <w:fldChar w:fldCharType="separate"/>
            </w:r>
            <w:r w:rsidRPr="00E1123E">
              <w:fldChar w:fldCharType="end"/>
            </w:r>
          </w:p>
        </w:tc>
      </w:tr>
    </w:tbl>
    <w:p w14:paraId="73CDB37D" w14:textId="77777777" w:rsidR="001D6A46" w:rsidRDefault="001D6A46" w:rsidP="00D040B8"/>
    <w:p w14:paraId="356BBB59" w14:textId="77777777" w:rsidR="008C18A2" w:rsidRPr="008C18A2" w:rsidRDefault="008C18A2" w:rsidP="00563346">
      <w:pPr>
        <w:pStyle w:val="Heading1Numbered"/>
        <w:ind w:left="284" w:hanging="284"/>
      </w:pPr>
      <w:r w:rsidRPr="008C18A2">
        <w:t>Gross Turnover</w:t>
      </w:r>
    </w:p>
    <w:p w14:paraId="00FF1655" w14:textId="77777777" w:rsidR="008C18A2" w:rsidRPr="001D6A46" w:rsidRDefault="008C18A2" w:rsidP="00D040B8">
      <w:r w:rsidRPr="001D6A46">
        <w:t>Please confirm your gross turnover for both your last financial year and your forthcoming year.</w:t>
      </w:r>
    </w:p>
    <w:tbl>
      <w:tblPr>
        <w:tblW w:w="10443"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3481"/>
        <w:gridCol w:w="3481"/>
        <w:gridCol w:w="3481"/>
      </w:tblGrid>
      <w:tr w:rsidR="0089505E" w:rsidRPr="00E1123E" w14:paraId="253BFC4B" w14:textId="77777777" w:rsidTr="003B0BED">
        <w:trPr>
          <w:trHeight w:val="369"/>
        </w:trPr>
        <w:tc>
          <w:tcPr>
            <w:tcW w:w="3481" w:type="dxa"/>
            <w:tcBorders>
              <w:top w:val="nil"/>
              <w:left w:val="nil"/>
              <w:bottom w:val="single" w:sz="4" w:space="0" w:color="auto"/>
              <w:right w:val="single" w:sz="4" w:space="0" w:color="auto"/>
            </w:tcBorders>
            <w:tcMar>
              <w:top w:w="28" w:type="dxa"/>
              <w:bottom w:w="28" w:type="dxa"/>
            </w:tcMar>
            <w:vAlign w:val="center"/>
          </w:tcPr>
          <w:p w14:paraId="55087BEA" w14:textId="77777777" w:rsidR="008C18A2" w:rsidRPr="00E1123E" w:rsidRDefault="008C18A2" w:rsidP="00D040B8"/>
        </w:tc>
        <w:tc>
          <w:tcPr>
            <w:tcW w:w="348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186B353" w14:textId="77777777" w:rsidR="008C18A2" w:rsidRPr="00E10752" w:rsidRDefault="008C18A2" w:rsidP="003B6D50">
            <w:pPr>
              <w:pStyle w:val="Nospacing0indent"/>
              <w:rPr>
                <w:b/>
                <w:bCs/>
              </w:rPr>
            </w:pPr>
            <w:r w:rsidRPr="00E10752">
              <w:rPr>
                <w:b/>
                <w:bCs/>
              </w:rPr>
              <w:t>Last Financial Year</w:t>
            </w:r>
          </w:p>
        </w:tc>
        <w:tc>
          <w:tcPr>
            <w:tcW w:w="348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79A4AFF" w14:textId="77777777" w:rsidR="008C18A2" w:rsidRPr="00E10752" w:rsidRDefault="008C18A2" w:rsidP="003B6D50">
            <w:pPr>
              <w:pStyle w:val="Nospacing0indent"/>
              <w:rPr>
                <w:b/>
                <w:bCs/>
              </w:rPr>
            </w:pPr>
            <w:r w:rsidRPr="00E10752">
              <w:rPr>
                <w:b/>
                <w:bCs/>
              </w:rPr>
              <w:t>Forthcoming Financial Year</w:t>
            </w:r>
          </w:p>
        </w:tc>
      </w:tr>
      <w:tr w:rsidR="008C18A2" w:rsidRPr="00E1123E" w14:paraId="05628FA4" w14:textId="77777777" w:rsidTr="003B0BED">
        <w:trPr>
          <w:trHeight w:val="198"/>
        </w:trPr>
        <w:tc>
          <w:tcPr>
            <w:tcW w:w="348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4A930E" w14:textId="77777777" w:rsidR="008C18A2" w:rsidRPr="00E1123E" w:rsidRDefault="008C18A2" w:rsidP="003B6D50">
            <w:pPr>
              <w:pStyle w:val="Nospacing0indent"/>
            </w:pPr>
            <w:r w:rsidRPr="00E1123E">
              <w:t>Total Turnover</w:t>
            </w:r>
          </w:p>
        </w:tc>
        <w:tc>
          <w:tcPr>
            <w:tcW w:w="348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CF83058" w14:textId="77777777" w:rsidR="008C18A2" w:rsidRPr="00E1123E" w:rsidRDefault="001D6A46" w:rsidP="003B6D50">
            <w:pPr>
              <w:pStyle w:val="Nospacing0indent"/>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3481"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63528C" w14:textId="77777777" w:rsidR="008C18A2" w:rsidRPr="00E1123E" w:rsidRDefault="001D6A46" w:rsidP="003B6D50">
            <w:pPr>
              <w:pStyle w:val="Nospacing0indent"/>
            </w:pPr>
            <w:r w:rsidRPr="00E1123E">
              <w:t>£</w:t>
            </w: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bl>
    <w:p w14:paraId="312D44B2" w14:textId="77777777" w:rsidR="008C18A2" w:rsidRDefault="008C18A2" w:rsidP="00D040B8"/>
    <w:p w14:paraId="30B12A65" w14:textId="77777777" w:rsidR="0089505E" w:rsidRPr="008C18A2" w:rsidRDefault="0089505E" w:rsidP="00D040B8"/>
    <w:tbl>
      <w:tblPr>
        <w:tblW w:w="0" w:type="auto"/>
        <w:tblInd w:w="-142" w:type="dxa"/>
        <w:tblLook w:val="04A0" w:firstRow="1" w:lastRow="0" w:firstColumn="1" w:lastColumn="0" w:noHBand="0" w:noVBand="1"/>
      </w:tblPr>
      <w:tblGrid>
        <w:gridCol w:w="7655"/>
        <w:gridCol w:w="2953"/>
      </w:tblGrid>
      <w:tr w:rsidR="008C18A2" w:rsidRPr="00E1123E" w14:paraId="3E93CC86" w14:textId="77777777" w:rsidTr="00E1123E">
        <w:trPr>
          <w:trHeight w:val="369"/>
        </w:trPr>
        <w:tc>
          <w:tcPr>
            <w:tcW w:w="7655" w:type="dxa"/>
            <w:vAlign w:val="center"/>
          </w:tcPr>
          <w:p w14:paraId="17B43458" w14:textId="77777777" w:rsidR="008C18A2" w:rsidRPr="007C48C7" w:rsidRDefault="001D6A46" w:rsidP="007C48C7">
            <w:pPr>
              <w:pStyle w:val="HeadingH1red"/>
            </w:pPr>
            <w:r w:rsidRPr="007C48C7">
              <w:t xml:space="preserve">Group Personal Accident – Required? </w:t>
            </w:r>
            <w:r w:rsidRPr="007C48C7">
              <w:fldChar w:fldCharType="begin">
                <w:ffData>
                  <w:name w:val="Check5"/>
                  <w:enabled/>
                  <w:calcOnExit w:val="0"/>
                  <w:checkBox>
                    <w:sizeAuto/>
                    <w:default w:val="0"/>
                  </w:checkBox>
                </w:ffData>
              </w:fldChar>
            </w:r>
            <w:r w:rsidRPr="007C48C7">
              <w:instrText xml:space="preserve"> FORMCHECKBOX </w:instrText>
            </w:r>
            <w:r w:rsidRPr="007C48C7">
              <w:fldChar w:fldCharType="separate"/>
            </w:r>
            <w:r w:rsidRPr="007C48C7">
              <w:fldChar w:fldCharType="end"/>
            </w:r>
          </w:p>
        </w:tc>
        <w:tc>
          <w:tcPr>
            <w:tcW w:w="2953" w:type="dxa"/>
            <w:vAlign w:val="center"/>
          </w:tcPr>
          <w:p w14:paraId="7748CAAA" w14:textId="77777777" w:rsidR="008C18A2" w:rsidRPr="00E1123E" w:rsidRDefault="008C18A2" w:rsidP="00D040B8"/>
        </w:tc>
      </w:tr>
    </w:tbl>
    <w:p w14:paraId="471A18C1" w14:textId="77777777" w:rsidR="008C18A2" w:rsidRPr="008C18A2" w:rsidRDefault="008C18A2" w:rsidP="00FD66F1">
      <w:pPr>
        <w:pStyle w:val="Heading1Numbered"/>
        <w:numPr>
          <w:ilvl w:val="0"/>
          <w:numId w:val="14"/>
        </w:numPr>
        <w:ind w:left="284" w:hanging="284"/>
      </w:pPr>
      <w:r w:rsidRPr="008C18A2">
        <w:t>Personal Accident</w:t>
      </w:r>
    </w:p>
    <w:p w14:paraId="4F34896A" w14:textId="77777777" w:rsidR="008C18A2" w:rsidRPr="001D6A46" w:rsidRDefault="008C18A2" w:rsidP="00D040B8">
      <w:r w:rsidRPr="001D6A46">
        <w:t>The standard policy will provide a fixed benefit of up to £10,000 for death, loss of limb(s) and loss of sight.</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7645"/>
        <w:gridCol w:w="2801"/>
      </w:tblGrid>
      <w:tr w:rsidR="001D6A46" w:rsidRPr="00E1123E" w14:paraId="1D524064" w14:textId="77777777" w:rsidTr="003B0BED">
        <w:trPr>
          <w:trHeight w:val="183"/>
        </w:trPr>
        <w:tc>
          <w:tcPr>
            <w:tcW w:w="7645" w:type="dxa"/>
            <w:tcMar>
              <w:top w:w="28" w:type="dxa"/>
              <w:bottom w:w="28" w:type="dxa"/>
            </w:tcMar>
            <w:vAlign w:val="center"/>
          </w:tcPr>
          <w:p w14:paraId="2D889787" w14:textId="77777777" w:rsidR="001D6A46" w:rsidRPr="00E1123E" w:rsidRDefault="001D6A46" w:rsidP="00C76421">
            <w:pPr>
              <w:pStyle w:val="NospacingAB"/>
              <w:numPr>
                <w:ilvl w:val="0"/>
                <w:numId w:val="18"/>
              </w:numPr>
              <w:ind w:left="357" w:hanging="357"/>
            </w:pPr>
            <w:r w:rsidRPr="00E1123E">
              <w:t>Do you require cover for your own permanent employees?</w:t>
            </w:r>
          </w:p>
        </w:tc>
        <w:tc>
          <w:tcPr>
            <w:tcW w:w="2801" w:type="dxa"/>
            <w:tcMar>
              <w:top w:w="28" w:type="dxa"/>
              <w:bottom w:w="28" w:type="dxa"/>
            </w:tcMar>
          </w:tcPr>
          <w:p w14:paraId="6C29DEB9" w14:textId="77777777" w:rsidR="001D6A46" w:rsidRPr="00E1123E" w:rsidRDefault="001D6A46" w:rsidP="00BD59B5">
            <w:pPr>
              <w:ind w:left="-105" w:right="-148" w:hanging="8"/>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bl>
    <w:p w14:paraId="777D066E" w14:textId="77777777" w:rsidR="005D717D" w:rsidRDefault="005D717D" w:rsidP="00D040B8"/>
    <w:p w14:paraId="126C9C74" w14:textId="77777777" w:rsidR="00C86049" w:rsidRDefault="00C86049"/>
    <w:tbl>
      <w:tblPr>
        <w:tblW w:w="0" w:type="auto"/>
        <w:tblInd w:w="-142" w:type="dxa"/>
        <w:tblLook w:val="04A0" w:firstRow="1" w:lastRow="0" w:firstColumn="1" w:lastColumn="0" w:noHBand="0" w:noVBand="1"/>
      </w:tblPr>
      <w:tblGrid>
        <w:gridCol w:w="7797"/>
        <w:gridCol w:w="2811"/>
      </w:tblGrid>
      <w:tr w:rsidR="008C18A2" w:rsidRPr="00E1123E" w14:paraId="744E0976" w14:textId="77777777" w:rsidTr="00E1123E">
        <w:trPr>
          <w:trHeight w:val="369"/>
        </w:trPr>
        <w:tc>
          <w:tcPr>
            <w:tcW w:w="7797" w:type="dxa"/>
            <w:vAlign w:val="center"/>
          </w:tcPr>
          <w:p w14:paraId="6BBAD698" w14:textId="77777777" w:rsidR="008C18A2" w:rsidRPr="00E1123E" w:rsidRDefault="001D6A46" w:rsidP="007C48C7">
            <w:pPr>
              <w:pStyle w:val="HeadingH1red"/>
            </w:pPr>
            <w:r w:rsidRPr="00E1123E">
              <w:t>Directors and Officers Insurance</w:t>
            </w:r>
            <w:r w:rsidR="0089505E">
              <w:t xml:space="preserve"> </w:t>
            </w:r>
            <w:r w:rsidR="0089505E" w:rsidRPr="00E1123E">
              <w:t xml:space="preserve">– Required? </w:t>
            </w:r>
            <w:r w:rsidR="0089505E" w:rsidRPr="00E1123E">
              <w:fldChar w:fldCharType="begin">
                <w:ffData>
                  <w:name w:val="Check5"/>
                  <w:enabled/>
                  <w:calcOnExit w:val="0"/>
                  <w:checkBox>
                    <w:sizeAuto/>
                    <w:default w:val="0"/>
                  </w:checkBox>
                </w:ffData>
              </w:fldChar>
            </w:r>
            <w:r w:rsidR="0089505E" w:rsidRPr="00E1123E">
              <w:instrText xml:space="preserve"> FORMCHECKBOX </w:instrText>
            </w:r>
            <w:r w:rsidR="0089505E" w:rsidRPr="00E1123E">
              <w:fldChar w:fldCharType="separate"/>
            </w:r>
            <w:r w:rsidR="0089505E" w:rsidRPr="00E1123E">
              <w:fldChar w:fldCharType="end"/>
            </w:r>
          </w:p>
        </w:tc>
        <w:tc>
          <w:tcPr>
            <w:tcW w:w="2811" w:type="dxa"/>
            <w:vAlign w:val="center"/>
          </w:tcPr>
          <w:p w14:paraId="79C777DB" w14:textId="77777777" w:rsidR="008C18A2" w:rsidRPr="00E1123E" w:rsidRDefault="008C18A2" w:rsidP="00D040B8"/>
        </w:tc>
      </w:tr>
    </w:tbl>
    <w:p w14:paraId="70CDEC46" w14:textId="77777777" w:rsidR="008C18A2" w:rsidRPr="008C18A2" w:rsidRDefault="008C18A2" w:rsidP="00FD66F1">
      <w:pPr>
        <w:pStyle w:val="Heading1Numbered"/>
        <w:numPr>
          <w:ilvl w:val="0"/>
          <w:numId w:val="15"/>
        </w:numPr>
        <w:ind w:left="284" w:hanging="284"/>
      </w:pPr>
      <w:r w:rsidRPr="008C18A2">
        <w:t>Limits of Liability</w:t>
      </w:r>
    </w:p>
    <w:tbl>
      <w:tblPr>
        <w:tblW w:w="5519"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3392"/>
        <w:gridCol w:w="2127"/>
      </w:tblGrid>
      <w:tr w:rsidR="008C18A2" w:rsidRPr="00E1123E" w14:paraId="0AFFC4A1" w14:textId="77777777" w:rsidTr="003B0BED">
        <w:trPr>
          <w:trHeight w:val="369"/>
        </w:trPr>
        <w:tc>
          <w:tcPr>
            <w:tcW w:w="3392" w:type="dxa"/>
            <w:tcBorders>
              <w:top w:val="nil"/>
              <w:left w:val="nil"/>
              <w:bottom w:val="single" w:sz="4" w:space="0" w:color="auto"/>
              <w:right w:val="single" w:sz="4" w:space="0" w:color="auto"/>
            </w:tcBorders>
            <w:tcMar>
              <w:top w:w="28" w:type="dxa"/>
              <w:bottom w:w="28" w:type="dxa"/>
            </w:tcMar>
            <w:vAlign w:val="center"/>
          </w:tcPr>
          <w:p w14:paraId="26EE35BD" w14:textId="77777777" w:rsidR="008C18A2" w:rsidRPr="00E1123E" w:rsidRDefault="008C18A2" w:rsidP="003B6D50">
            <w:pPr>
              <w:pStyle w:val="Nospacing0indent"/>
            </w:pPr>
          </w:p>
        </w:tc>
        <w:tc>
          <w:tcPr>
            <w:tcW w:w="212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B905453" w14:textId="77777777" w:rsidR="008C18A2" w:rsidRPr="00E10752" w:rsidRDefault="008C18A2" w:rsidP="003B6D50">
            <w:pPr>
              <w:pStyle w:val="Nospacing0indent"/>
              <w:rPr>
                <w:b/>
                <w:bCs/>
              </w:rPr>
            </w:pPr>
            <w:r w:rsidRPr="00E10752">
              <w:rPr>
                <w:b/>
                <w:bCs/>
              </w:rPr>
              <w:t>Limit Required</w:t>
            </w:r>
          </w:p>
        </w:tc>
      </w:tr>
      <w:tr w:rsidR="008C18A2" w:rsidRPr="00E1123E" w14:paraId="7A318836" w14:textId="77777777" w:rsidTr="003B0BED">
        <w:trPr>
          <w:trHeight w:val="198"/>
        </w:trPr>
        <w:tc>
          <w:tcPr>
            <w:tcW w:w="339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1270B1D" w14:textId="77777777" w:rsidR="008C18A2" w:rsidRPr="00E1123E" w:rsidRDefault="008C18A2" w:rsidP="003B6D50">
            <w:pPr>
              <w:pStyle w:val="Nospacing0indent"/>
            </w:pPr>
            <w:r w:rsidRPr="00E1123E">
              <w:t>Directors and Officers Liability</w:t>
            </w:r>
          </w:p>
        </w:tc>
        <w:tc>
          <w:tcPr>
            <w:tcW w:w="2127"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1E21AF9" w14:textId="77777777" w:rsidR="008C18A2" w:rsidRPr="00E1123E" w:rsidRDefault="00503045" w:rsidP="00BD59B5">
            <w:pPr>
              <w:pStyle w:val="Nospacing0indent"/>
              <w:jc w:val="center"/>
            </w:pPr>
            <w:r w:rsidRPr="00E1123E">
              <w:fldChar w:fldCharType="begin">
                <w:ffData>
                  <w:name w:val="Dropdown11"/>
                  <w:enabled/>
                  <w:calcOnExit w:val="0"/>
                  <w:ddList>
                    <w:listEntry w:val="?"/>
                    <w:listEntry w:val="£100,000"/>
                    <w:listEntry w:val="£250,000"/>
                    <w:listEntry w:val="£500,000"/>
                    <w:listEntry w:val="£1,000,000"/>
                    <w:listEntry w:val="£2,000,000"/>
                  </w:ddList>
                </w:ffData>
              </w:fldChar>
            </w:r>
            <w:bookmarkStart w:id="32" w:name="Dropdown11"/>
            <w:r w:rsidRPr="00E1123E">
              <w:instrText xml:space="preserve"> FORMDROPDOWN </w:instrText>
            </w:r>
            <w:r w:rsidRPr="00E1123E">
              <w:fldChar w:fldCharType="separate"/>
            </w:r>
            <w:r w:rsidRPr="00E1123E">
              <w:fldChar w:fldCharType="end"/>
            </w:r>
            <w:bookmarkEnd w:id="32"/>
          </w:p>
        </w:tc>
      </w:tr>
    </w:tbl>
    <w:p w14:paraId="594383F0" w14:textId="77777777" w:rsidR="00503045" w:rsidRDefault="00503045" w:rsidP="00D040B8"/>
    <w:p w14:paraId="0E298600" w14:textId="77777777" w:rsidR="008C18A2" w:rsidRPr="008C18A2" w:rsidRDefault="008C18A2" w:rsidP="00563346">
      <w:pPr>
        <w:pStyle w:val="Heading1Numbered"/>
        <w:ind w:left="284" w:hanging="284"/>
      </w:pPr>
      <w:r w:rsidRPr="008C18A2">
        <w:t>Extensions</w:t>
      </w:r>
    </w:p>
    <w:tbl>
      <w:tblPr>
        <w:tblW w:w="10480"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3403"/>
        <w:gridCol w:w="3533"/>
        <w:gridCol w:w="3544"/>
      </w:tblGrid>
      <w:tr w:rsidR="009D75BA" w:rsidRPr="00E10752" w14:paraId="60AD9102" w14:textId="77777777" w:rsidTr="00BD59B5">
        <w:trPr>
          <w:trHeight w:val="369"/>
        </w:trPr>
        <w:tc>
          <w:tcPr>
            <w:tcW w:w="3403" w:type="dxa"/>
            <w:tcMar>
              <w:top w:w="28" w:type="dxa"/>
              <w:bottom w:w="28" w:type="dxa"/>
            </w:tcMar>
            <w:vAlign w:val="center"/>
          </w:tcPr>
          <w:p w14:paraId="6A06727B" w14:textId="77777777" w:rsidR="009D75BA" w:rsidRPr="00206488" w:rsidRDefault="009D75BA" w:rsidP="00E51D16">
            <w:pPr>
              <w:pStyle w:val="Nospacing0indent"/>
            </w:pPr>
          </w:p>
        </w:tc>
        <w:tc>
          <w:tcPr>
            <w:tcW w:w="3533" w:type="dxa"/>
            <w:tcMar>
              <w:top w:w="28" w:type="dxa"/>
              <w:bottom w:w="28" w:type="dxa"/>
            </w:tcMar>
            <w:vAlign w:val="center"/>
          </w:tcPr>
          <w:p w14:paraId="1462D9A3" w14:textId="77777777" w:rsidR="009D75BA" w:rsidRPr="00E10752" w:rsidRDefault="009D75BA" w:rsidP="00E51D16">
            <w:pPr>
              <w:pStyle w:val="Nospacing0indent"/>
              <w:rPr>
                <w:b/>
                <w:bCs/>
              </w:rPr>
            </w:pPr>
            <w:r w:rsidRPr="00E10752">
              <w:rPr>
                <w:b/>
                <w:bCs/>
              </w:rPr>
              <w:t>Required?</w:t>
            </w:r>
          </w:p>
        </w:tc>
        <w:tc>
          <w:tcPr>
            <w:tcW w:w="3544" w:type="dxa"/>
            <w:tcMar>
              <w:top w:w="28" w:type="dxa"/>
              <w:bottom w:w="28" w:type="dxa"/>
            </w:tcMar>
            <w:vAlign w:val="center"/>
          </w:tcPr>
          <w:p w14:paraId="2F440CD8" w14:textId="77777777" w:rsidR="009D75BA" w:rsidRPr="00E10752" w:rsidRDefault="009D75BA" w:rsidP="00E51D16">
            <w:pPr>
              <w:pStyle w:val="Nospacing0indent"/>
              <w:rPr>
                <w:b/>
                <w:bCs/>
              </w:rPr>
            </w:pPr>
            <w:r w:rsidRPr="00E10752">
              <w:rPr>
                <w:b/>
                <w:bCs/>
              </w:rPr>
              <w:t>Limit Required?</w:t>
            </w:r>
          </w:p>
        </w:tc>
      </w:tr>
      <w:tr w:rsidR="009D75BA" w:rsidRPr="00206488" w14:paraId="5A7407D4" w14:textId="77777777" w:rsidTr="00BD59B5">
        <w:trPr>
          <w:trHeight w:val="198"/>
        </w:trPr>
        <w:tc>
          <w:tcPr>
            <w:tcW w:w="3403" w:type="dxa"/>
            <w:tcMar>
              <w:top w:w="28" w:type="dxa"/>
              <w:bottom w:w="28" w:type="dxa"/>
            </w:tcMar>
            <w:vAlign w:val="center"/>
          </w:tcPr>
          <w:p w14:paraId="7DA0F20F" w14:textId="77777777" w:rsidR="009D75BA" w:rsidRPr="00206488" w:rsidRDefault="009D75BA" w:rsidP="00E51D16">
            <w:pPr>
              <w:pStyle w:val="NospacingAB"/>
              <w:numPr>
                <w:ilvl w:val="0"/>
                <w:numId w:val="17"/>
              </w:numPr>
              <w:ind w:left="357" w:hanging="357"/>
            </w:pPr>
            <w:r w:rsidRPr="00206488">
              <w:t>Employment Practice Liability</w:t>
            </w:r>
          </w:p>
        </w:tc>
        <w:tc>
          <w:tcPr>
            <w:tcW w:w="3533" w:type="dxa"/>
            <w:tcMar>
              <w:top w:w="28" w:type="dxa"/>
              <w:bottom w:w="28" w:type="dxa"/>
            </w:tcMar>
            <w:vAlign w:val="center"/>
          </w:tcPr>
          <w:p w14:paraId="22731EB7" w14:textId="77777777" w:rsidR="009D75BA" w:rsidRPr="00206488" w:rsidRDefault="009D75BA" w:rsidP="00BD59B5">
            <w:pPr>
              <w:pStyle w:val="Nospacing0indent"/>
              <w:jc w:val="center"/>
            </w:pPr>
            <w:r w:rsidRPr="00206488">
              <w:fldChar w:fldCharType="begin">
                <w:ffData>
                  <w:name w:val="Dropdown2"/>
                  <w:enabled/>
                  <w:calcOnExit w:val="0"/>
                  <w:ddList>
                    <w:listEntry w:val="?"/>
                    <w:listEntry w:val="No"/>
                    <w:listEntry w:val="Yes"/>
                  </w:ddList>
                </w:ffData>
              </w:fldChar>
            </w:r>
            <w:r w:rsidRPr="00206488">
              <w:instrText xml:space="preserve"> FORMDROPDOWN </w:instrText>
            </w:r>
            <w:r w:rsidRPr="00206488">
              <w:fldChar w:fldCharType="separate"/>
            </w:r>
            <w:r w:rsidRPr="00206488">
              <w:fldChar w:fldCharType="end"/>
            </w:r>
          </w:p>
        </w:tc>
        <w:tc>
          <w:tcPr>
            <w:tcW w:w="3544" w:type="dxa"/>
            <w:tcMar>
              <w:top w:w="28" w:type="dxa"/>
              <w:bottom w:w="28" w:type="dxa"/>
            </w:tcMar>
            <w:vAlign w:val="center"/>
          </w:tcPr>
          <w:p w14:paraId="356E104C" w14:textId="77777777" w:rsidR="009D75BA" w:rsidRPr="00206488" w:rsidRDefault="009D75BA" w:rsidP="00BD59B5">
            <w:pPr>
              <w:pStyle w:val="Nospacing0indent"/>
              <w:jc w:val="center"/>
            </w:pPr>
            <w:r w:rsidRPr="00206488">
              <w:fldChar w:fldCharType="begin">
                <w:ffData>
                  <w:name w:val="Dropdown12"/>
                  <w:enabled/>
                  <w:calcOnExit w:val="0"/>
                  <w:ddList>
                    <w:listEntry w:val="?"/>
                    <w:listEntry w:val="£100,000"/>
                    <w:listEntry w:val="£250,000"/>
                    <w:listEntry w:val="£500,000"/>
                  </w:ddList>
                </w:ffData>
              </w:fldChar>
            </w:r>
            <w:bookmarkStart w:id="33" w:name="Dropdown12"/>
            <w:r w:rsidRPr="00206488">
              <w:instrText xml:space="preserve"> FORMDROPDOWN </w:instrText>
            </w:r>
            <w:r w:rsidRPr="00206488">
              <w:fldChar w:fldCharType="separate"/>
            </w:r>
            <w:r w:rsidRPr="00206488">
              <w:fldChar w:fldCharType="end"/>
            </w:r>
            <w:bookmarkEnd w:id="33"/>
          </w:p>
        </w:tc>
      </w:tr>
      <w:tr w:rsidR="009D75BA" w:rsidRPr="00206488" w14:paraId="4760D7A3" w14:textId="77777777" w:rsidTr="00BD59B5">
        <w:trPr>
          <w:trHeight w:val="369"/>
        </w:trPr>
        <w:tc>
          <w:tcPr>
            <w:tcW w:w="6936" w:type="dxa"/>
            <w:gridSpan w:val="2"/>
            <w:tcMar>
              <w:top w:w="28" w:type="dxa"/>
              <w:bottom w:w="28" w:type="dxa"/>
            </w:tcMar>
            <w:vAlign w:val="center"/>
          </w:tcPr>
          <w:p w14:paraId="305D3026" w14:textId="77777777" w:rsidR="009D75BA" w:rsidRPr="00206488" w:rsidRDefault="009D75BA" w:rsidP="00E51D16">
            <w:pPr>
              <w:pStyle w:val="Nospacing0indent"/>
            </w:pPr>
            <w:r w:rsidRPr="00206488">
              <w:t>If required, please provide the number of own employees</w:t>
            </w:r>
          </w:p>
        </w:tc>
        <w:tc>
          <w:tcPr>
            <w:tcW w:w="3544" w:type="dxa"/>
            <w:tcMar>
              <w:top w:w="28" w:type="dxa"/>
              <w:bottom w:w="28" w:type="dxa"/>
            </w:tcMar>
            <w:vAlign w:val="center"/>
          </w:tcPr>
          <w:p w14:paraId="020CFD5F" w14:textId="77777777" w:rsidR="009D75BA" w:rsidRPr="00206488" w:rsidRDefault="009D75BA" w:rsidP="00BD59B5">
            <w:pPr>
              <w:pStyle w:val="Nospacing0indent"/>
              <w:jc w:val="center"/>
            </w:pPr>
            <w:r w:rsidRPr="00206488">
              <w:fldChar w:fldCharType="begin">
                <w:ffData>
                  <w:name w:val="Text34"/>
                  <w:enabled/>
                  <w:calcOnExit w:val="0"/>
                  <w:textInput/>
                </w:ffData>
              </w:fldChar>
            </w:r>
            <w:r w:rsidRPr="00206488">
              <w:instrText xml:space="preserve"> FORMTEXT </w:instrText>
            </w:r>
            <w:r w:rsidRPr="00206488">
              <w:fldChar w:fldCharType="separate"/>
            </w:r>
            <w:r w:rsidRPr="00206488">
              <w:t> </w:t>
            </w:r>
            <w:r w:rsidRPr="00206488">
              <w:t> </w:t>
            </w:r>
            <w:r w:rsidRPr="00206488">
              <w:t> </w:t>
            </w:r>
            <w:r w:rsidRPr="00206488">
              <w:t> </w:t>
            </w:r>
            <w:r w:rsidRPr="00206488">
              <w:t> </w:t>
            </w:r>
            <w:r w:rsidRPr="00206488">
              <w:fldChar w:fldCharType="end"/>
            </w:r>
          </w:p>
        </w:tc>
      </w:tr>
      <w:tr w:rsidR="009D75BA" w:rsidRPr="00206488" w14:paraId="7AF5181D" w14:textId="77777777" w:rsidTr="00BD59B5">
        <w:trPr>
          <w:trHeight w:val="198"/>
        </w:trPr>
        <w:tc>
          <w:tcPr>
            <w:tcW w:w="3403" w:type="dxa"/>
            <w:tcMar>
              <w:top w:w="28" w:type="dxa"/>
              <w:bottom w:w="28" w:type="dxa"/>
            </w:tcMar>
            <w:vAlign w:val="center"/>
          </w:tcPr>
          <w:p w14:paraId="693D75E9" w14:textId="77777777" w:rsidR="009D75BA" w:rsidRPr="00206488" w:rsidRDefault="009D75BA" w:rsidP="00E51D16">
            <w:pPr>
              <w:pStyle w:val="NospacingAB"/>
              <w:numPr>
                <w:ilvl w:val="0"/>
                <w:numId w:val="17"/>
              </w:numPr>
              <w:ind w:left="357" w:hanging="357"/>
            </w:pPr>
            <w:r w:rsidRPr="00206488">
              <w:t>Entity</w:t>
            </w:r>
            <w:r>
              <w:t>s</w:t>
            </w:r>
          </w:p>
        </w:tc>
        <w:tc>
          <w:tcPr>
            <w:tcW w:w="3533" w:type="dxa"/>
            <w:tcMar>
              <w:top w:w="28" w:type="dxa"/>
              <w:bottom w:w="28" w:type="dxa"/>
            </w:tcMar>
            <w:vAlign w:val="center"/>
          </w:tcPr>
          <w:p w14:paraId="75E1597D" w14:textId="77777777" w:rsidR="009D75BA" w:rsidRPr="00206488" w:rsidRDefault="009D75BA" w:rsidP="00BD59B5">
            <w:pPr>
              <w:pStyle w:val="Nospacing0indent"/>
              <w:jc w:val="center"/>
            </w:pPr>
            <w:r w:rsidRPr="00206488">
              <w:fldChar w:fldCharType="begin">
                <w:ffData>
                  <w:name w:val="Dropdown2"/>
                  <w:enabled/>
                  <w:calcOnExit w:val="0"/>
                  <w:ddList>
                    <w:listEntry w:val="?"/>
                    <w:listEntry w:val="No"/>
                    <w:listEntry w:val="Yes"/>
                  </w:ddList>
                </w:ffData>
              </w:fldChar>
            </w:r>
            <w:r w:rsidRPr="00206488">
              <w:instrText xml:space="preserve"> FORMDROPDOWN </w:instrText>
            </w:r>
            <w:r w:rsidRPr="00206488">
              <w:fldChar w:fldCharType="separate"/>
            </w:r>
            <w:r w:rsidRPr="00206488">
              <w:fldChar w:fldCharType="end"/>
            </w:r>
          </w:p>
        </w:tc>
        <w:tc>
          <w:tcPr>
            <w:tcW w:w="3544" w:type="dxa"/>
            <w:tcMar>
              <w:top w:w="28" w:type="dxa"/>
              <w:bottom w:w="28" w:type="dxa"/>
            </w:tcMar>
            <w:vAlign w:val="center"/>
          </w:tcPr>
          <w:p w14:paraId="6132F530" w14:textId="77777777" w:rsidR="009D75BA" w:rsidRPr="00206488" w:rsidRDefault="009D75BA" w:rsidP="00BD59B5">
            <w:pPr>
              <w:pStyle w:val="Nospacing0indent"/>
              <w:jc w:val="center"/>
            </w:pPr>
            <w:r w:rsidRPr="00206488">
              <w:fldChar w:fldCharType="begin">
                <w:ffData>
                  <w:name w:val=""/>
                  <w:enabled/>
                  <w:calcOnExit w:val="0"/>
                  <w:ddList>
                    <w:listEntry w:val="?"/>
                    <w:listEntry w:val="£100,000"/>
                    <w:listEntry w:val="£250,000"/>
                  </w:ddList>
                </w:ffData>
              </w:fldChar>
            </w:r>
            <w:r w:rsidRPr="00206488">
              <w:instrText xml:space="preserve"> FORMDROPDOWN </w:instrText>
            </w:r>
            <w:r w:rsidRPr="00206488">
              <w:fldChar w:fldCharType="separate"/>
            </w:r>
            <w:r w:rsidRPr="00206488">
              <w:fldChar w:fldCharType="end"/>
            </w:r>
          </w:p>
        </w:tc>
      </w:tr>
    </w:tbl>
    <w:p w14:paraId="27AAFD08" w14:textId="77777777" w:rsidR="009D75BA" w:rsidRPr="008C18A2" w:rsidRDefault="009D75BA" w:rsidP="00D040B8"/>
    <w:tbl>
      <w:tblPr>
        <w:tblpPr w:leftFromText="180" w:rightFromText="180" w:vertAnchor="text" w:horzAnchor="margin" w:tblpXSpec="right" w:tblpY="-269"/>
        <w:tblW w:w="2390" w:type="dxa"/>
        <w:tblLook w:val="04A0" w:firstRow="1" w:lastRow="0" w:firstColumn="1" w:lastColumn="0" w:noHBand="0" w:noVBand="1"/>
      </w:tblPr>
      <w:tblGrid>
        <w:gridCol w:w="2390"/>
      </w:tblGrid>
      <w:tr w:rsidR="008C18A2" w:rsidRPr="00E1123E" w14:paraId="2A2C7107" w14:textId="77777777" w:rsidTr="00E1123E">
        <w:trPr>
          <w:trHeight w:val="1083"/>
        </w:trPr>
        <w:tc>
          <w:tcPr>
            <w:tcW w:w="2390" w:type="dxa"/>
            <w:vAlign w:val="center"/>
          </w:tcPr>
          <w:p w14:paraId="65B9F658" w14:textId="77777777" w:rsidR="008C18A2" w:rsidRPr="00E1123E" w:rsidRDefault="008C18A2" w:rsidP="00D040B8">
            <w:r w:rsidRPr="008C18A2">
              <w:br w:type="page"/>
            </w:r>
          </w:p>
        </w:tc>
      </w:tr>
    </w:tbl>
    <w:p w14:paraId="05F8D1F8" w14:textId="77777777" w:rsidR="008C18A2" w:rsidRDefault="008C18A2" w:rsidP="005B38EE">
      <w:pPr>
        <w:pStyle w:val="HeadingH1red"/>
      </w:pPr>
      <w:r w:rsidRPr="005B38EE">
        <w:t>Claims Declaration</w:t>
      </w:r>
    </w:p>
    <w:tbl>
      <w:tblPr>
        <w:tblW w:w="0" w:type="auto"/>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9062"/>
        <w:gridCol w:w="1384"/>
      </w:tblGrid>
      <w:tr w:rsidR="002B48AF" w:rsidRPr="00E1123E" w14:paraId="6500D214" w14:textId="77777777" w:rsidTr="002B48AF">
        <w:trPr>
          <w:trHeight w:val="369"/>
          <w:tblHeader/>
        </w:trPr>
        <w:tc>
          <w:tcPr>
            <w:tcW w:w="9062" w:type="dxa"/>
            <w:vAlign w:val="center"/>
          </w:tcPr>
          <w:p w14:paraId="359BC1F4" w14:textId="77777777" w:rsidR="002B48AF" w:rsidRPr="00E1123E" w:rsidRDefault="002B48AF" w:rsidP="006828DA">
            <w:pPr>
              <w:pStyle w:val="Nospacing0indent"/>
            </w:pPr>
            <w:r w:rsidRPr="00E1123E">
              <w:t>After full enquiry, is any director, partner, principal, or employee aware of any claim over the last 3 years under any insurance policies identical or similar to those insurances for which you are now requesting quotations (whether or not such insurances are currently in force)?</w:t>
            </w:r>
          </w:p>
        </w:tc>
        <w:tc>
          <w:tcPr>
            <w:tcW w:w="1384" w:type="dxa"/>
            <w:vAlign w:val="center"/>
          </w:tcPr>
          <w:p w14:paraId="336C8396" w14:textId="77777777" w:rsidR="002B48AF" w:rsidRPr="00E1123E" w:rsidRDefault="002B48AF" w:rsidP="006828DA">
            <w:pPr>
              <w:pStyle w:val="Nospacing0indent"/>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2B48AF" w:rsidRPr="00E1123E" w14:paraId="22A5A7EE" w14:textId="77777777" w:rsidTr="002B48AF">
        <w:trPr>
          <w:trHeight w:val="198"/>
          <w:tblHeader/>
        </w:trPr>
        <w:tc>
          <w:tcPr>
            <w:tcW w:w="9062" w:type="dxa"/>
            <w:vAlign w:val="center"/>
          </w:tcPr>
          <w:p w14:paraId="6B883922" w14:textId="77777777" w:rsidR="002B48AF" w:rsidRPr="00E1123E" w:rsidRDefault="002B48AF" w:rsidP="006828DA">
            <w:pPr>
              <w:pStyle w:val="Nospacing0indent"/>
            </w:pPr>
            <w:r w:rsidRPr="00E1123E">
              <w:t>After full enquiry, is any director, partner, principal, or employee aware of any potential claim, incident or circumstance that would or may have given rise to a claim under any of the proposed insurances for which you are now requesting quotations?</w:t>
            </w:r>
          </w:p>
        </w:tc>
        <w:tc>
          <w:tcPr>
            <w:tcW w:w="1384" w:type="dxa"/>
            <w:vAlign w:val="center"/>
          </w:tcPr>
          <w:p w14:paraId="6404AE75" w14:textId="77777777" w:rsidR="002B48AF" w:rsidRPr="00E1123E" w:rsidRDefault="002B48AF" w:rsidP="006828DA">
            <w:pPr>
              <w:pStyle w:val="Nospacing0indent"/>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r w:rsidR="002B48AF" w:rsidRPr="00E1123E" w14:paraId="40F71F7F" w14:textId="77777777" w:rsidTr="002B48AF">
        <w:trPr>
          <w:trHeight w:val="198"/>
          <w:tblHeader/>
        </w:trPr>
        <w:tc>
          <w:tcPr>
            <w:tcW w:w="9062" w:type="dxa"/>
            <w:vAlign w:val="center"/>
          </w:tcPr>
          <w:p w14:paraId="48281EBE" w14:textId="77777777" w:rsidR="002B48AF" w:rsidRPr="00E1123E" w:rsidRDefault="002B48AF" w:rsidP="006828DA">
            <w:pPr>
              <w:pStyle w:val="Nospacing0indent"/>
            </w:pPr>
            <w:r w:rsidRPr="00E1123E">
              <w:t>After full enquiry, is any director, partner, principal, or employee aware of further facts that may affect the proposed insurances for which you are now requesting quotations?</w:t>
            </w:r>
          </w:p>
        </w:tc>
        <w:tc>
          <w:tcPr>
            <w:tcW w:w="1384" w:type="dxa"/>
            <w:vAlign w:val="center"/>
          </w:tcPr>
          <w:p w14:paraId="46302B3A" w14:textId="77777777" w:rsidR="002B48AF" w:rsidRPr="00E1123E" w:rsidRDefault="002B48AF" w:rsidP="006828DA">
            <w:pPr>
              <w:pStyle w:val="Nospacing0indent"/>
              <w:jc w:val="center"/>
            </w:pPr>
            <w:r w:rsidRPr="00E1123E">
              <w:fldChar w:fldCharType="begin">
                <w:ffData>
                  <w:name w:val="Dropdown2"/>
                  <w:enabled/>
                  <w:calcOnExit w:val="0"/>
                  <w:ddList>
                    <w:listEntry w:val="?"/>
                    <w:listEntry w:val="No"/>
                    <w:listEntry w:val="Yes"/>
                  </w:ddList>
                </w:ffData>
              </w:fldChar>
            </w:r>
            <w:r w:rsidRPr="00E1123E">
              <w:instrText xml:space="preserve"> FORMDROPDOWN </w:instrText>
            </w:r>
            <w:r w:rsidRPr="00E1123E">
              <w:fldChar w:fldCharType="separate"/>
            </w:r>
            <w:r w:rsidRPr="00E1123E">
              <w:fldChar w:fldCharType="end"/>
            </w:r>
          </w:p>
        </w:tc>
      </w:tr>
    </w:tbl>
    <w:p w14:paraId="6380134A" w14:textId="77777777" w:rsidR="008C18A2" w:rsidRPr="008C18A2" w:rsidRDefault="008C18A2" w:rsidP="00D040B8"/>
    <w:p w14:paraId="4370FB03" w14:textId="77777777" w:rsidR="002B48AF" w:rsidRDefault="002B48AF" w:rsidP="007C48C7">
      <w:pPr>
        <w:spacing w:after="60"/>
      </w:pPr>
    </w:p>
    <w:p w14:paraId="605A88F7" w14:textId="77777777" w:rsidR="008C18A2" w:rsidRPr="008C18A2" w:rsidRDefault="008C18A2" w:rsidP="007C48C7">
      <w:pPr>
        <w:spacing w:after="60"/>
      </w:pPr>
      <w:r w:rsidRPr="008C18A2">
        <w:t>If yes, please give full details, including any actual or estimated settlement cost:</w:t>
      </w:r>
    </w:p>
    <w:tbl>
      <w:tblPr>
        <w:tblW w:w="10446"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2682"/>
        <w:gridCol w:w="2654"/>
        <w:gridCol w:w="2661"/>
        <w:gridCol w:w="2449"/>
      </w:tblGrid>
      <w:tr w:rsidR="0089505E" w:rsidRPr="00E1123E" w14:paraId="6368F222" w14:textId="77777777" w:rsidTr="00BD59B5">
        <w:trPr>
          <w:trHeight w:val="369"/>
        </w:trPr>
        <w:tc>
          <w:tcPr>
            <w:tcW w:w="2682" w:type="dxa"/>
            <w:tcMar>
              <w:top w:w="28" w:type="dxa"/>
              <w:bottom w:w="28" w:type="dxa"/>
            </w:tcMar>
            <w:vAlign w:val="center"/>
          </w:tcPr>
          <w:p w14:paraId="0C4554A2" w14:textId="77777777" w:rsidR="008C18A2" w:rsidRPr="00B6374C" w:rsidRDefault="008C18A2" w:rsidP="003B6D50">
            <w:pPr>
              <w:pStyle w:val="Nospacing0indent"/>
            </w:pPr>
            <w:r w:rsidRPr="00B6374C">
              <w:t>Date of Loss</w:t>
            </w:r>
          </w:p>
        </w:tc>
        <w:tc>
          <w:tcPr>
            <w:tcW w:w="2654" w:type="dxa"/>
            <w:tcMar>
              <w:top w:w="28" w:type="dxa"/>
              <w:bottom w:w="28" w:type="dxa"/>
            </w:tcMar>
            <w:vAlign w:val="center"/>
          </w:tcPr>
          <w:p w14:paraId="5ACC89B7" w14:textId="77777777" w:rsidR="008C18A2" w:rsidRPr="00B6374C" w:rsidRDefault="008C18A2" w:rsidP="003B6D50">
            <w:pPr>
              <w:pStyle w:val="Nospacing0indent"/>
            </w:pPr>
            <w:r w:rsidRPr="00B6374C">
              <w:t>Section of cover claimed under</w:t>
            </w:r>
          </w:p>
        </w:tc>
        <w:tc>
          <w:tcPr>
            <w:tcW w:w="2661" w:type="dxa"/>
            <w:tcMar>
              <w:top w:w="28" w:type="dxa"/>
              <w:bottom w:w="28" w:type="dxa"/>
            </w:tcMar>
            <w:vAlign w:val="center"/>
          </w:tcPr>
          <w:p w14:paraId="73CC1A87" w14:textId="77777777" w:rsidR="008C18A2" w:rsidRPr="00B6374C" w:rsidRDefault="008C18A2" w:rsidP="003B6D50">
            <w:pPr>
              <w:pStyle w:val="Nospacing0indent"/>
            </w:pPr>
            <w:r w:rsidRPr="00B6374C">
              <w:t>Amount paid</w:t>
            </w:r>
          </w:p>
        </w:tc>
        <w:tc>
          <w:tcPr>
            <w:tcW w:w="2449" w:type="dxa"/>
            <w:tcMar>
              <w:top w:w="28" w:type="dxa"/>
              <w:bottom w:w="28" w:type="dxa"/>
            </w:tcMar>
            <w:vAlign w:val="center"/>
          </w:tcPr>
          <w:p w14:paraId="7822A034" w14:textId="77777777" w:rsidR="008C18A2" w:rsidRPr="00B6374C" w:rsidRDefault="00C05DA9" w:rsidP="003B6D50">
            <w:pPr>
              <w:pStyle w:val="Nospacing0indent"/>
            </w:pPr>
            <w:r w:rsidRPr="00B6374C">
              <w:t xml:space="preserve">Or Outstanding </w:t>
            </w:r>
            <w:r w:rsidR="008C18A2" w:rsidRPr="00B6374C">
              <w:t>Estimate</w:t>
            </w:r>
          </w:p>
        </w:tc>
      </w:tr>
      <w:tr w:rsidR="0089505E" w:rsidRPr="00E1123E" w14:paraId="70A0A2CC" w14:textId="77777777" w:rsidTr="00BD59B5">
        <w:trPr>
          <w:trHeight w:val="198"/>
        </w:trPr>
        <w:tc>
          <w:tcPr>
            <w:tcW w:w="2682" w:type="dxa"/>
            <w:tcMar>
              <w:top w:w="28" w:type="dxa"/>
              <w:bottom w:w="28" w:type="dxa"/>
            </w:tcMar>
          </w:tcPr>
          <w:p w14:paraId="4C1DFD4F"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54" w:type="dxa"/>
            <w:tcMar>
              <w:top w:w="28" w:type="dxa"/>
              <w:bottom w:w="28" w:type="dxa"/>
            </w:tcMar>
          </w:tcPr>
          <w:p w14:paraId="358B9C50"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61" w:type="dxa"/>
            <w:tcMar>
              <w:top w:w="28" w:type="dxa"/>
              <w:bottom w:w="28" w:type="dxa"/>
            </w:tcMar>
          </w:tcPr>
          <w:p w14:paraId="47F87005"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449" w:type="dxa"/>
            <w:tcMar>
              <w:top w:w="28" w:type="dxa"/>
              <w:bottom w:w="28" w:type="dxa"/>
            </w:tcMar>
          </w:tcPr>
          <w:p w14:paraId="20EE4A2F"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00C9FABD" w14:textId="77777777" w:rsidTr="00BD59B5">
        <w:trPr>
          <w:trHeight w:val="198"/>
        </w:trPr>
        <w:tc>
          <w:tcPr>
            <w:tcW w:w="2682" w:type="dxa"/>
            <w:tcMar>
              <w:top w:w="28" w:type="dxa"/>
              <w:bottom w:w="28" w:type="dxa"/>
            </w:tcMar>
          </w:tcPr>
          <w:p w14:paraId="5D924F03"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54" w:type="dxa"/>
            <w:tcMar>
              <w:top w:w="28" w:type="dxa"/>
              <w:bottom w:w="28" w:type="dxa"/>
            </w:tcMar>
          </w:tcPr>
          <w:p w14:paraId="50EE1D4D"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61" w:type="dxa"/>
            <w:tcMar>
              <w:top w:w="28" w:type="dxa"/>
              <w:bottom w:w="28" w:type="dxa"/>
            </w:tcMar>
          </w:tcPr>
          <w:p w14:paraId="59E6EC70"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449" w:type="dxa"/>
            <w:tcMar>
              <w:top w:w="28" w:type="dxa"/>
              <w:bottom w:w="28" w:type="dxa"/>
            </w:tcMar>
          </w:tcPr>
          <w:p w14:paraId="0B0959E2"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r w:rsidR="0089505E" w:rsidRPr="00E1123E" w14:paraId="25BCB320" w14:textId="77777777" w:rsidTr="00BD59B5">
        <w:trPr>
          <w:trHeight w:val="198"/>
        </w:trPr>
        <w:tc>
          <w:tcPr>
            <w:tcW w:w="2682" w:type="dxa"/>
            <w:tcMar>
              <w:top w:w="28" w:type="dxa"/>
              <w:bottom w:w="28" w:type="dxa"/>
            </w:tcMar>
          </w:tcPr>
          <w:p w14:paraId="5FA4CAA6"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54" w:type="dxa"/>
            <w:tcMar>
              <w:top w:w="28" w:type="dxa"/>
              <w:bottom w:w="28" w:type="dxa"/>
            </w:tcMar>
          </w:tcPr>
          <w:p w14:paraId="4FFF1FAA"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661" w:type="dxa"/>
            <w:tcMar>
              <w:top w:w="28" w:type="dxa"/>
              <w:bottom w:w="28" w:type="dxa"/>
            </w:tcMar>
          </w:tcPr>
          <w:p w14:paraId="096EAE81"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c>
          <w:tcPr>
            <w:tcW w:w="2449" w:type="dxa"/>
            <w:tcMar>
              <w:top w:w="28" w:type="dxa"/>
              <w:bottom w:w="28" w:type="dxa"/>
            </w:tcMar>
          </w:tcPr>
          <w:p w14:paraId="762933FF" w14:textId="77777777" w:rsidR="00503045" w:rsidRPr="00E1123E" w:rsidRDefault="00503045" w:rsidP="003B6D50">
            <w:pPr>
              <w:pStyle w:val="Nospacing0indent"/>
            </w:pPr>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bl>
    <w:p w14:paraId="5330A545" w14:textId="77777777" w:rsidR="008C18A2" w:rsidRPr="008C18A2" w:rsidRDefault="008C18A2" w:rsidP="00D040B8"/>
    <w:p w14:paraId="0C412F52" w14:textId="77777777" w:rsidR="008C18A2" w:rsidRPr="00503045" w:rsidRDefault="008C18A2" w:rsidP="00B6374C">
      <w:pPr>
        <w:pStyle w:val="Heading1"/>
      </w:pPr>
      <w:r w:rsidRPr="00503045">
        <w:t>General Declaration</w:t>
      </w:r>
    </w:p>
    <w:p w14:paraId="3BC11BCE" w14:textId="77777777" w:rsidR="008C18A2" w:rsidRDefault="008C18A2" w:rsidP="007C48C7">
      <w:pPr>
        <w:spacing w:after="60"/>
      </w:pPr>
      <w:r w:rsidRPr="008C18A2">
        <w:t>Declaration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36"/>
      </w:tblGrid>
      <w:tr w:rsidR="00503045" w:rsidRPr="00E1123E" w14:paraId="4596BA99" w14:textId="77777777" w:rsidTr="00E1123E">
        <w:tc>
          <w:tcPr>
            <w:tcW w:w="10536" w:type="dxa"/>
          </w:tcPr>
          <w:p w14:paraId="7A547E75" w14:textId="77777777" w:rsidR="00503045" w:rsidRPr="00E1123E" w:rsidRDefault="00503045" w:rsidP="00D040B8"/>
          <w:p w14:paraId="1684396E" w14:textId="77777777" w:rsidR="00503045" w:rsidRPr="00E1123E" w:rsidRDefault="00503045" w:rsidP="00D040B8">
            <w:r w:rsidRPr="00E1123E">
              <w:t>In proceeding with this proposal, and with any subsequent insurance contract, I/we declare that any statements made by me/us whether on my/our own or on others’ behalf are accurate and complete to the best of my/our knowledge and belief, and I/we acknowledge and agree that they will form part of the contract with insurers. I/We agree to accept a policy in the insurer’s normal form for this class of business.</w:t>
            </w:r>
          </w:p>
          <w:p w14:paraId="699BEC3A" w14:textId="77777777" w:rsidR="00503045" w:rsidRPr="00E1123E" w:rsidRDefault="00503045" w:rsidP="00D040B8"/>
          <w:p w14:paraId="1DC260E9" w14:textId="77777777" w:rsidR="00503045" w:rsidRPr="00E1123E" w:rsidRDefault="00503045" w:rsidP="00D040B8">
            <w:r w:rsidRPr="00E1123E">
              <w:t>Before proceeding to the next stage in the Proposal, please check your answers carefully. Proceeding with this proposal does not bind either you or the insurers to complete the insurance until such time as you specifically agree to purchase the insurance quoted and the insurers specifically agree to provide the insurance.</w:t>
            </w:r>
          </w:p>
          <w:p w14:paraId="450C9D71" w14:textId="77777777" w:rsidR="00503045" w:rsidRPr="00E1123E" w:rsidRDefault="00503045" w:rsidP="00D040B8"/>
          <w:p w14:paraId="1000C6E1" w14:textId="77777777" w:rsidR="00503045" w:rsidRPr="00E1123E" w:rsidRDefault="00503045" w:rsidP="00D040B8">
            <w:r w:rsidRPr="00E1123E">
              <w:t>The proposal and any supporting information supplied will be the basis of any resulting contract or insurance and will be incorporated into the contract. All questions must be answered fully and truthfully to the best of your knowledge and belief. If you consider that any questions require knowledge which you do not have or are not sure of, you should contact us to outline your concerns. All material facts must be disclosed, including any which might arise or change between the date of this Proposal and the start date of any contract of insurance based upon this Proposal. Failure to do so may render any such contract null and void. A material fact is one likely to influence acceptance or assessment of this Proposal. If you are in any doubt as to what constitutes a material fact you should disclose it. If you are in any way unsure, you should contact us to outline your concerns.</w:t>
            </w:r>
          </w:p>
          <w:p w14:paraId="08DA5C84" w14:textId="77777777" w:rsidR="00503045" w:rsidRPr="00E1123E" w:rsidRDefault="00503045" w:rsidP="00D040B8"/>
          <w:p w14:paraId="3C1BDEF6" w14:textId="77777777" w:rsidR="00503045" w:rsidRPr="00E1123E" w:rsidRDefault="00503045" w:rsidP="00D040B8">
            <w:r w:rsidRPr="00E1123E">
              <w:t>We recommend that you keep a record, including copies, of this Proposal for and all information supplied to us for the purpose of entering into this contract. Copies of your responses will in any event be attached to your quotation for convenience.</w:t>
            </w:r>
          </w:p>
          <w:p w14:paraId="14456740" w14:textId="77777777" w:rsidR="00503045" w:rsidRPr="00E1123E" w:rsidRDefault="00503045" w:rsidP="00D040B8"/>
        </w:tc>
      </w:tr>
    </w:tbl>
    <w:p w14:paraId="428149D6" w14:textId="77777777" w:rsidR="00503045" w:rsidRPr="008C18A2" w:rsidRDefault="00503045" w:rsidP="00D040B8"/>
    <w:p w14:paraId="74FA70CE" w14:textId="77777777" w:rsidR="002B48AF" w:rsidRDefault="002B48AF">
      <w:pPr>
        <w:spacing w:line="240" w:lineRule="auto"/>
        <w:rPr>
          <w:rFonts w:eastAsiaTheme="majorEastAsia" w:cs="Arial"/>
          <w:b/>
          <w:bCs/>
        </w:rPr>
      </w:pPr>
      <w:r>
        <w:br w:type="page"/>
      </w:r>
    </w:p>
    <w:p w14:paraId="46C6756A" w14:textId="77777777" w:rsidR="008C18A2" w:rsidRPr="008C18A2" w:rsidRDefault="008C18A2" w:rsidP="007C48C7">
      <w:pPr>
        <w:pStyle w:val="Heading1"/>
      </w:pPr>
      <w:r w:rsidRPr="008C18A2">
        <w:lastRenderedPageBreak/>
        <w:t>Acceptance of Declaration</w:t>
      </w:r>
    </w:p>
    <w:p w14:paraId="4693309C" w14:textId="77777777" w:rsidR="008C18A2" w:rsidRPr="008C18A2" w:rsidRDefault="008C18A2" w:rsidP="00D040B8">
      <w:r w:rsidRPr="008C18A2">
        <w:t>I confirm that I have read and understood the above declaration.</w:t>
      </w:r>
    </w:p>
    <w:p w14:paraId="17BCA6FE" w14:textId="77777777" w:rsidR="008C18A2" w:rsidRPr="008C18A2" w:rsidRDefault="008C18A2" w:rsidP="00D040B8"/>
    <w:p w14:paraId="3B5F1B57" w14:textId="77777777" w:rsidR="00503045" w:rsidRDefault="008C18A2" w:rsidP="00D040B8">
      <w:r w:rsidRPr="008C18A2">
        <w:rPr>
          <w:b/>
        </w:rPr>
        <w:t xml:space="preserve">Name: </w:t>
      </w:r>
      <w:r w:rsidRPr="008C18A2">
        <w:rPr>
          <w:b/>
        </w:rPr>
        <w:tab/>
      </w:r>
      <w:r w:rsidRPr="008C18A2">
        <w:rPr>
          <w:b/>
        </w:rPr>
        <w:tab/>
      </w:r>
      <w:r w:rsidR="00503045" w:rsidRPr="00664818">
        <w:fldChar w:fldCharType="begin">
          <w:ffData>
            <w:name w:val="Text34"/>
            <w:enabled/>
            <w:calcOnExit w:val="0"/>
            <w:textInput/>
          </w:ffData>
        </w:fldChar>
      </w:r>
      <w:r w:rsidR="00503045" w:rsidRPr="00664818">
        <w:instrText xml:space="preserve"> FORMTEXT </w:instrText>
      </w:r>
      <w:r w:rsidR="00503045" w:rsidRPr="00664818">
        <w:fldChar w:fldCharType="separate"/>
      </w:r>
      <w:r w:rsidR="00503045" w:rsidRPr="00664818">
        <w:rPr>
          <w:noProof/>
        </w:rPr>
        <w:t> </w:t>
      </w:r>
      <w:r w:rsidR="00503045" w:rsidRPr="00664818">
        <w:rPr>
          <w:noProof/>
        </w:rPr>
        <w:t> </w:t>
      </w:r>
      <w:r w:rsidR="00503045" w:rsidRPr="00664818">
        <w:rPr>
          <w:noProof/>
        </w:rPr>
        <w:t> </w:t>
      </w:r>
      <w:r w:rsidR="00503045" w:rsidRPr="00664818">
        <w:rPr>
          <w:noProof/>
        </w:rPr>
        <w:t> </w:t>
      </w:r>
      <w:r w:rsidR="00503045" w:rsidRPr="00664818">
        <w:rPr>
          <w:noProof/>
        </w:rPr>
        <w:t> </w:t>
      </w:r>
      <w:r w:rsidR="00503045" w:rsidRPr="00664818">
        <w:fldChar w:fldCharType="end"/>
      </w:r>
    </w:p>
    <w:p w14:paraId="4AA8B3DE" w14:textId="77777777" w:rsidR="008C18A2" w:rsidRDefault="008C18A2" w:rsidP="00D040B8">
      <w:r w:rsidRPr="008C18A2">
        <w:rPr>
          <w:b/>
        </w:rPr>
        <w:t xml:space="preserve">Position: </w:t>
      </w:r>
      <w:r w:rsidRPr="008C18A2">
        <w:rPr>
          <w:b/>
        </w:rPr>
        <w:tab/>
      </w:r>
      <w:r w:rsidR="00503045" w:rsidRPr="00664818">
        <w:fldChar w:fldCharType="begin">
          <w:ffData>
            <w:name w:val="Text34"/>
            <w:enabled/>
            <w:calcOnExit w:val="0"/>
            <w:textInput/>
          </w:ffData>
        </w:fldChar>
      </w:r>
      <w:r w:rsidR="00503045" w:rsidRPr="00664818">
        <w:instrText xml:space="preserve"> FORMTEXT </w:instrText>
      </w:r>
      <w:r w:rsidR="00503045" w:rsidRPr="00664818">
        <w:fldChar w:fldCharType="separate"/>
      </w:r>
      <w:r w:rsidR="00503045" w:rsidRPr="00664818">
        <w:rPr>
          <w:noProof/>
        </w:rPr>
        <w:t> </w:t>
      </w:r>
      <w:r w:rsidR="00503045" w:rsidRPr="00664818">
        <w:rPr>
          <w:noProof/>
        </w:rPr>
        <w:t> </w:t>
      </w:r>
      <w:r w:rsidR="00503045" w:rsidRPr="00664818">
        <w:rPr>
          <w:noProof/>
        </w:rPr>
        <w:t> </w:t>
      </w:r>
      <w:r w:rsidR="00503045" w:rsidRPr="00664818">
        <w:rPr>
          <w:noProof/>
        </w:rPr>
        <w:t> </w:t>
      </w:r>
      <w:r w:rsidR="00503045" w:rsidRPr="00664818">
        <w:rPr>
          <w:noProof/>
        </w:rPr>
        <w:t> </w:t>
      </w:r>
      <w:r w:rsidR="00503045" w:rsidRPr="00664818">
        <w:fldChar w:fldCharType="end"/>
      </w:r>
    </w:p>
    <w:p w14:paraId="45092EA1" w14:textId="77777777" w:rsidR="00503045" w:rsidRPr="008C18A2" w:rsidRDefault="00503045" w:rsidP="00D040B8"/>
    <w:p w14:paraId="0C4EAE4F" w14:textId="77777777" w:rsidR="008C18A2" w:rsidRPr="008C18A2" w:rsidRDefault="008C18A2" w:rsidP="00D040B8">
      <w:r w:rsidRPr="008C18A2">
        <w:t xml:space="preserve">Signature: </w:t>
      </w:r>
      <w:r w:rsidRPr="008C18A2">
        <w:tab/>
        <w:t>_____________________________</w:t>
      </w:r>
    </w:p>
    <w:p w14:paraId="4181BBAE" w14:textId="77777777" w:rsidR="00503045" w:rsidRDefault="008C18A2" w:rsidP="00D040B8">
      <w:r w:rsidRPr="008C18A2">
        <w:t xml:space="preserve">Date: </w:t>
      </w:r>
      <w:r w:rsidRPr="008C18A2">
        <w:tab/>
      </w:r>
      <w:r w:rsidRPr="008C18A2">
        <w:tab/>
      </w:r>
      <w:r w:rsidR="00330012">
        <w:fldChar w:fldCharType="begin"/>
      </w:r>
      <w:r w:rsidR="00330012">
        <w:instrText xml:space="preserve"> DATE \@ "dd MMMM yyyy" </w:instrText>
      </w:r>
      <w:r w:rsidR="00330012">
        <w:fldChar w:fldCharType="separate"/>
      </w:r>
      <w:r w:rsidR="0096238C">
        <w:rPr>
          <w:noProof/>
        </w:rPr>
        <w:t>29 September 2026</w:t>
      </w:r>
      <w:r w:rsidR="00330012">
        <w:fldChar w:fldCharType="end"/>
      </w:r>
    </w:p>
    <w:p w14:paraId="2909D7C8" w14:textId="77777777" w:rsidR="00503045" w:rsidRDefault="00503045" w:rsidP="00D040B8"/>
    <w:p w14:paraId="79A7D7C3" w14:textId="77777777" w:rsidR="008C18A2" w:rsidRPr="007C48C7" w:rsidRDefault="008C18A2" w:rsidP="007C48C7">
      <w:pPr>
        <w:pStyle w:val="HeadingH1red"/>
      </w:pPr>
      <w:r w:rsidRPr="007C48C7">
        <w:t xml:space="preserve">Additional </w:t>
      </w:r>
      <w:r w:rsidRPr="007C48C7">
        <w:rPr>
          <w:rStyle w:val="Heading1Char"/>
          <w:b/>
          <w:bCs/>
          <w:color w:val="E7313C"/>
        </w:rPr>
        <w:t>Information</w:t>
      </w:r>
    </w:p>
    <w:p w14:paraId="370D5850" w14:textId="77777777" w:rsidR="00C05DA9" w:rsidRPr="00C05DA9" w:rsidRDefault="00C05DA9" w:rsidP="007C48C7">
      <w:pPr>
        <w:spacing w:after="60"/>
      </w:pPr>
      <w:r w:rsidRPr="00C05DA9">
        <w:t>Please provide any additional information which you believe is material to the insurances that you have requested cover for.</w:t>
      </w:r>
    </w:p>
    <w:tbl>
      <w:tblPr>
        <w:tblW w:w="10443" w:type="dxa"/>
        <w:tblBorders>
          <w:top w:val="single" w:sz="8" w:space="0" w:color="606060"/>
          <w:left w:val="single" w:sz="8" w:space="0" w:color="606060"/>
          <w:bottom w:val="single" w:sz="8" w:space="0" w:color="606060"/>
          <w:right w:val="single" w:sz="8" w:space="0" w:color="606060"/>
          <w:insideH w:val="single" w:sz="8" w:space="0" w:color="606060"/>
          <w:insideV w:val="single" w:sz="8" w:space="0" w:color="606060"/>
        </w:tblBorders>
        <w:tblLook w:val="04A0" w:firstRow="1" w:lastRow="0" w:firstColumn="1" w:lastColumn="0" w:noHBand="0" w:noVBand="1"/>
      </w:tblPr>
      <w:tblGrid>
        <w:gridCol w:w="10443"/>
      </w:tblGrid>
      <w:tr w:rsidR="008C18A2" w:rsidRPr="00E1123E" w14:paraId="5F3A3C47" w14:textId="77777777" w:rsidTr="002B48AF">
        <w:trPr>
          <w:trHeight w:val="3459"/>
        </w:trPr>
        <w:tc>
          <w:tcPr>
            <w:tcW w:w="10443" w:type="dxa"/>
          </w:tcPr>
          <w:p w14:paraId="1601D44D" w14:textId="77777777" w:rsidR="008C18A2" w:rsidRPr="00E1123E" w:rsidRDefault="00C05DA9" w:rsidP="00D040B8">
            <w:r w:rsidRPr="00E1123E">
              <w:fldChar w:fldCharType="begin">
                <w:ffData>
                  <w:name w:val="Text34"/>
                  <w:enabled/>
                  <w:calcOnExit w:val="0"/>
                  <w:textInput/>
                </w:ffData>
              </w:fldChar>
            </w:r>
            <w:r w:rsidRPr="00E1123E">
              <w:instrText xml:space="preserve"> FORMTEXT </w:instrText>
            </w:r>
            <w:r w:rsidRPr="00E1123E">
              <w:fldChar w:fldCharType="separate"/>
            </w:r>
            <w:r w:rsidRPr="00E1123E">
              <w:rPr>
                <w:noProof/>
              </w:rPr>
              <w:t> </w:t>
            </w:r>
            <w:r w:rsidRPr="00E1123E">
              <w:rPr>
                <w:noProof/>
              </w:rPr>
              <w:t> </w:t>
            </w:r>
            <w:r w:rsidRPr="00E1123E">
              <w:rPr>
                <w:noProof/>
              </w:rPr>
              <w:t> </w:t>
            </w:r>
            <w:r w:rsidRPr="00E1123E">
              <w:rPr>
                <w:noProof/>
              </w:rPr>
              <w:t> </w:t>
            </w:r>
            <w:r w:rsidRPr="00E1123E">
              <w:rPr>
                <w:noProof/>
              </w:rPr>
              <w:t> </w:t>
            </w:r>
            <w:r w:rsidRPr="00E1123E">
              <w:fldChar w:fldCharType="end"/>
            </w:r>
          </w:p>
        </w:tc>
      </w:tr>
    </w:tbl>
    <w:p w14:paraId="5827535F" w14:textId="77777777" w:rsidR="008C18A2" w:rsidRDefault="008C18A2" w:rsidP="00D040B8"/>
    <w:sectPr w:rsidR="008C18A2" w:rsidSect="005B38EE">
      <w:headerReference w:type="default" r:id="rId8"/>
      <w:footerReference w:type="default" r:id="rId9"/>
      <w:pgSz w:w="11906" w:h="16838"/>
      <w:pgMar w:top="1702" w:right="680" w:bottom="284" w:left="680" w:header="427" w:footer="14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3855D" w14:textId="77777777" w:rsidR="00FD3110" w:rsidRDefault="00FD3110" w:rsidP="00D040B8">
      <w:r>
        <w:separator/>
      </w:r>
    </w:p>
    <w:p w14:paraId="13D00EDD" w14:textId="77777777" w:rsidR="00FD3110" w:rsidRDefault="00FD3110" w:rsidP="00D040B8"/>
  </w:endnote>
  <w:endnote w:type="continuationSeparator" w:id="0">
    <w:p w14:paraId="6412A3AA" w14:textId="77777777" w:rsidR="00FD3110" w:rsidRDefault="00FD3110" w:rsidP="00D040B8">
      <w:r>
        <w:continuationSeparator/>
      </w:r>
    </w:p>
    <w:p w14:paraId="3A1D90E4" w14:textId="77777777" w:rsidR="00FD3110" w:rsidRDefault="00FD3110" w:rsidP="00D04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AED6" w14:textId="77777777" w:rsidR="00341EF1" w:rsidRDefault="00341EF1" w:rsidP="00D040B8">
    <w:pPr>
      <w:pStyle w:val="Footer"/>
    </w:pPr>
  </w:p>
  <w:p w14:paraId="38BB0629" w14:textId="77777777" w:rsidR="003851CE" w:rsidRDefault="00085D00" w:rsidP="00D040B8">
    <w:r>
      <w:rPr>
        <w:noProof/>
      </w:rPr>
      <w:drawing>
        <wp:anchor distT="0" distB="0" distL="114300" distR="114300" simplePos="0" relativeHeight="251659264" behindDoc="0" locked="0" layoutInCell="1" allowOverlap="1" wp14:anchorId="288EEEAB" wp14:editId="58071A52">
          <wp:simplePos x="0" y="0"/>
          <wp:positionH relativeFrom="page">
            <wp:posOffset>0</wp:posOffset>
          </wp:positionH>
          <wp:positionV relativeFrom="page">
            <wp:posOffset>9772015</wp:posOffset>
          </wp:positionV>
          <wp:extent cx="7646035" cy="909320"/>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646035" cy="90932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4E1B7" w14:textId="77777777" w:rsidR="00FD3110" w:rsidRDefault="00FD3110" w:rsidP="00D040B8">
      <w:r>
        <w:separator/>
      </w:r>
    </w:p>
    <w:p w14:paraId="67B3EA11" w14:textId="77777777" w:rsidR="00FD3110" w:rsidRDefault="00FD3110" w:rsidP="00D040B8"/>
  </w:footnote>
  <w:footnote w:type="continuationSeparator" w:id="0">
    <w:p w14:paraId="121B5892" w14:textId="77777777" w:rsidR="00FD3110" w:rsidRDefault="00FD3110" w:rsidP="00D040B8">
      <w:r>
        <w:continuationSeparator/>
      </w:r>
    </w:p>
    <w:p w14:paraId="3E219428" w14:textId="77777777" w:rsidR="00FD3110" w:rsidRDefault="00FD3110" w:rsidP="00D040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3CD2" w14:textId="77777777" w:rsidR="00B556C1" w:rsidRDefault="00B556C1">
    <w:pPr>
      <w:pStyle w:val="Header"/>
    </w:pPr>
    <w:r>
      <w:rPr>
        <w:noProof/>
      </w:rPr>
      <w:drawing>
        <wp:anchor distT="0" distB="0" distL="114300" distR="114300" simplePos="0" relativeHeight="251658240" behindDoc="0" locked="0" layoutInCell="1" allowOverlap="1" wp14:anchorId="2313D983" wp14:editId="02BDEE25">
          <wp:simplePos x="0" y="0"/>
          <wp:positionH relativeFrom="page">
            <wp:posOffset>5296</wp:posOffset>
          </wp:positionH>
          <wp:positionV relativeFrom="page">
            <wp:posOffset>0</wp:posOffset>
          </wp:positionV>
          <wp:extent cx="7549408" cy="82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49408" cy="8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FC2"/>
    <w:multiLevelType w:val="hybridMultilevel"/>
    <w:tmpl w:val="ECBA4318"/>
    <w:lvl w:ilvl="0" w:tplc="3BB854E6">
      <w:start w:val="1"/>
      <w:numFmt w:val="upperLetter"/>
      <w:lvlText w:val="%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5215C6"/>
    <w:multiLevelType w:val="hybridMultilevel"/>
    <w:tmpl w:val="ED30D11A"/>
    <w:lvl w:ilvl="0" w:tplc="6CB84012">
      <w:start w:val="1"/>
      <w:numFmt w:val="upperLetter"/>
      <w:lvlText w:val="%1)"/>
      <w:lvlJc w:val="left"/>
      <w:pPr>
        <w:ind w:left="720" w:hanging="360"/>
      </w:pPr>
      <w:rPr>
        <w:rFonts w:cs="Times New Roman" w:hint="default"/>
        <w:b w:val="0"/>
        <w:b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 w15:restartNumberingAfterBreak="0">
    <w:nsid w:val="076D22E0"/>
    <w:multiLevelType w:val="hybridMultilevel"/>
    <w:tmpl w:val="66F68292"/>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93559"/>
    <w:multiLevelType w:val="hybridMultilevel"/>
    <w:tmpl w:val="BF0474B2"/>
    <w:lvl w:ilvl="0" w:tplc="0809000F">
      <w:start w:val="1"/>
      <w:numFmt w:val="decimal"/>
      <w:lvlText w:val="%1."/>
      <w:lvlJc w:val="left"/>
      <w:pPr>
        <w:ind w:left="108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D6346E"/>
    <w:multiLevelType w:val="hybridMultilevel"/>
    <w:tmpl w:val="3F4A5F30"/>
    <w:lvl w:ilvl="0" w:tplc="4D82F11C">
      <w:start w:val="1"/>
      <w:numFmt w:val="lowerLetter"/>
      <w:lvlText w:val="%1)"/>
      <w:lvlJc w:val="left"/>
      <w:pPr>
        <w:ind w:left="1080" w:hanging="360"/>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2A163F7"/>
    <w:multiLevelType w:val="hybridMultilevel"/>
    <w:tmpl w:val="6F40850C"/>
    <w:lvl w:ilvl="0" w:tplc="058C2510">
      <w:start w:val="5"/>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47133"/>
    <w:multiLevelType w:val="hybridMultilevel"/>
    <w:tmpl w:val="C78CC90E"/>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E323EA"/>
    <w:multiLevelType w:val="hybridMultilevel"/>
    <w:tmpl w:val="F3A21988"/>
    <w:lvl w:ilvl="0" w:tplc="1E96D4EE">
      <w:start w:val="4"/>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FE216A"/>
    <w:multiLevelType w:val="hybridMultilevel"/>
    <w:tmpl w:val="1E54D1EE"/>
    <w:lvl w:ilvl="0" w:tplc="F96AEB02">
      <w:start w:val="6"/>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514743"/>
    <w:multiLevelType w:val="hybridMultilevel"/>
    <w:tmpl w:val="111A6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4A1783"/>
    <w:multiLevelType w:val="hybridMultilevel"/>
    <w:tmpl w:val="CB5E5040"/>
    <w:lvl w:ilvl="0" w:tplc="635C543E">
      <w:start w:val="1"/>
      <w:numFmt w:val="decimal"/>
      <w:pStyle w:val="Heading1Numbe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7B629F"/>
    <w:multiLevelType w:val="hybridMultilevel"/>
    <w:tmpl w:val="EA52E064"/>
    <w:lvl w:ilvl="0" w:tplc="CC04561C">
      <w:start w:val="1"/>
      <w:numFmt w:val="decimal"/>
      <w:pStyle w:val="Heading3"/>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27D30625"/>
    <w:multiLevelType w:val="hybridMultilevel"/>
    <w:tmpl w:val="E3BEAFD4"/>
    <w:lvl w:ilvl="0" w:tplc="112AE39A">
      <w:start w:val="2"/>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53747A"/>
    <w:multiLevelType w:val="hybridMultilevel"/>
    <w:tmpl w:val="DA6CE9AA"/>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F6008"/>
    <w:multiLevelType w:val="hybridMultilevel"/>
    <w:tmpl w:val="A06E0DA0"/>
    <w:lvl w:ilvl="0" w:tplc="9A065278">
      <w:start w:val="4"/>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05710D"/>
    <w:multiLevelType w:val="hybridMultilevel"/>
    <w:tmpl w:val="9DD696DA"/>
    <w:lvl w:ilvl="0" w:tplc="F078D9D6">
      <w:start w:val="3"/>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C77795"/>
    <w:multiLevelType w:val="hybridMultilevel"/>
    <w:tmpl w:val="0CBCC79C"/>
    <w:lvl w:ilvl="0" w:tplc="0809000F">
      <w:start w:val="1"/>
      <w:numFmt w:val="upperLetter"/>
      <w:lvlText w:val="%1)"/>
      <w:lvlJc w:val="left"/>
      <w:pPr>
        <w:ind w:left="108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9F11229"/>
    <w:multiLevelType w:val="hybridMultilevel"/>
    <w:tmpl w:val="4A307E8A"/>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D24A2D"/>
    <w:multiLevelType w:val="hybridMultilevel"/>
    <w:tmpl w:val="231C6720"/>
    <w:lvl w:ilvl="0" w:tplc="4E86C686">
      <w:start w:val="7"/>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C021F5"/>
    <w:multiLevelType w:val="hybridMultilevel"/>
    <w:tmpl w:val="B6C29FC8"/>
    <w:lvl w:ilvl="0" w:tplc="15966B02">
      <w:start w:val="8"/>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1D5884"/>
    <w:multiLevelType w:val="hybridMultilevel"/>
    <w:tmpl w:val="0B0AF872"/>
    <w:lvl w:ilvl="0" w:tplc="924CF632">
      <w:start w:val="2"/>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D730BBA"/>
    <w:multiLevelType w:val="hybridMultilevel"/>
    <w:tmpl w:val="22D226A6"/>
    <w:lvl w:ilvl="0" w:tplc="0809001B">
      <w:start w:val="1"/>
      <w:numFmt w:val="lowerRoman"/>
      <w:lvlText w:val="%1."/>
      <w:lvlJc w:val="right"/>
      <w:pPr>
        <w:ind w:left="108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7FA4DAD"/>
    <w:multiLevelType w:val="hybridMultilevel"/>
    <w:tmpl w:val="54D2616E"/>
    <w:lvl w:ilvl="0" w:tplc="34BEB5D6">
      <w:start w:val="1"/>
      <w:numFmt w:val="lowerLetter"/>
      <w:lvlText w:val="%1)"/>
      <w:lvlJc w:val="left"/>
      <w:pPr>
        <w:ind w:left="1080" w:hanging="360"/>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94E5AA3"/>
    <w:multiLevelType w:val="hybridMultilevel"/>
    <w:tmpl w:val="E3106616"/>
    <w:lvl w:ilvl="0" w:tplc="FEFEFD9A">
      <w:start w:val="3"/>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B30171E"/>
    <w:multiLevelType w:val="hybridMultilevel"/>
    <w:tmpl w:val="C78CC90E"/>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6421AC2"/>
    <w:multiLevelType w:val="hybridMultilevel"/>
    <w:tmpl w:val="87647D3E"/>
    <w:lvl w:ilvl="0" w:tplc="3BB854E6">
      <w:start w:val="1"/>
      <w:numFmt w:val="upperLetter"/>
      <w:lvlText w:val="%1)"/>
      <w:lvlJc w:val="left"/>
      <w:pPr>
        <w:ind w:left="108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EC226E1"/>
    <w:multiLevelType w:val="hybridMultilevel"/>
    <w:tmpl w:val="15ACAC54"/>
    <w:lvl w:ilvl="0" w:tplc="3BB854E6">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7637652">
    <w:abstractNumId w:val="11"/>
  </w:num>
  <w:num w:numId="2" w16cid:durableId="1765802534">
    <w:abstractNumId w:val="1"/>
  </w:num>
  <w:num w:numId="3" w16cid:durableId="137842873">
    <w:abstractNumId w:val="10"/>
  </w:num>
  <w:num w:numId="4" w16cid:durableId="349599972">
    <w:abstractNumId w:val="9"/>
  </w:num>
  <w:num w:numId="5" w16cid:durableId="1387292135">
    <w:abstractNumId w:val="0"/>
  </w:num>
  <w:num w:numId="6" w16cid:durableId="1762985834">
    <w:abstractNumId w:val="22"/>
  </w:num>
  <w:num w:numId="7" w16cid:durableId="1980577111">
    <w:abstractNumId w:val="4"/>
  </w:num>
  <w:num w:numId="8" w16cid:durableId="29847275">
    <w:abstractNumId w:val="10"/>
    <w:lvlOverride w:ilvl="0">
      <w:startOverride w:val="5"/>
    </w:lvlOverride>
  </w:num>
  <w:num w:numId="9" w16cid:durableId="654576380">
    <w:abstractNumId w:val="25"/>
  </w:num>
  <w:num w:numId="10" w16cid:durableId="1031801060">
    <w:abstractNumId w:val="10"/>
    <w:lvlOverride w:ilvl="0">
      <w:startOverride w:val="1"/>
    </w:lvlOverride>
  </w:num>
  <w:num w:numId="11" w16cid:durableId="1593932790">
    <w:abstractNumId w:val="10"/>
    <w:lvlOverride w:ilvl="0">
      <w:startOverride w:val="1"/>
    </w:lvlOverride>
  </w:num>
  <w:num w:numId="12" w16cid:durableId="9457733">
    <w:abstractNumId w:val="10"/>
    <w:lvlOverride w:ilvl="0">
      <w:startOverride w:val="1"/>
    </w:lvlOverride>
  </w:num>
  <w:num w:numId="13" w16cid:durableId="1088233958">
    <w:abstractNumId w:val="10"/>
    <w:lvlOverride w:ilvl="0">
      <w:startOverride w:val="1"/>
    </w:lvlOverride>
  </w:num>
  <w:num w:numId="14" w16cid:durableId="485165770">
    <w:abstractNumId w:val="10"/>
    <w:lvlOverride w:ilvl="0">
      <w:startOverride w:val="1"/>
    </w:lvlOverride>
  </w:num>
  <w:num w:numId="15" w16cid:durableId="2011711315">
    <w:abstractNumId w:val="10"/>
    <w:lvlOverride w:ilvl="0">
      <w:startOverride w:val="1"/>
    </w:lvlOverride>
  </w:num>
  <w:num w:numId="16" w16cid:durableId="1911693441">
    <w:abstractNumId w:val="21"/>
  </w:num>
  <w:num w:numId="17" w16cid:durableId="1728915695">
    <w:abstractNumId w:val="3"/>
  </w:num>
  <w:num w:numId="18" w16cid:durableId="736246670">
    <w:abstractNumId w:val="16"/>
  </w:num>
  <w:num w:numId="19" w16cid:durableId="731078232">
    <w:abstractNumId w:val="6"/>
  </w:num>
  <w:num w:numId="20" w16cid:durableId="1167011735">
    <w:abstractNumId w:val="24"/>
  </w:num>
  <w:num w:numId="21" w16cid:durableId="1725715043">
    <w:abstractNumId w:val="13"/>
  </w:num>
  <w:num w:numId="22" w16cid:durableId="907113704">
    <w:abstractNumId w:val="2"/>
  </w:num>
  <w:num w:numId="23" w16cid:durableId="1526745139">
    <w:abstractNumId w:val="26"/>
  </w:num>
  <w:num w:numId="24" w16cid:durableId="1330987818">
    <w:abstractNumId w:val="12"/>
  </w:num>
  <w:num w:numId="25" w16cid:durableId="1181627261">
    <w:abstractNumId w:val="15"/>
  </w:num>
  <w:num w:numId="26" w16cid:durableId="387072407">
    <w:abstractNumId w:val="7"/>
  </w:num>
  <w:num w:numId="27" w16cid:durableId="859583735">
    <w:abstractNumId w:val="17"/>
  </w:num>
  <w:num w:numId="28" w16cid:durableId="1728528107">
    <w:abstractNumId w:val="20"/>
  </w:num>
  <w:num w:numId="29" w16cid:durableId="2131387640">
    <w:abstractNumId w:val="23"/>
  </w:num>
  <w:num w:numId="30" w16cid:durableId="661156086">
    <w:abstractNumId w:val="14"/>
  </w:num>
  <w:num w:numId="31" w16cid:durableId="854149124">
    <w:abstractNumId w:val="5"/>
  </w:num>
  <w:num w:numId="32" w16cid:durableId="1783261150">
    <w:abstractNumId w:val="8"/>
  </w:num>
  <w:num w:numId="33" w16cid:durableId="2026400192">
    <w:abstractNumId w:val="18"/>
  </w:num>
  <w:num w:numId="34" w16cid:durableId="10279492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formatting="1" w:enforcement="1" w:cryptProviderType="rsaAES" w:cryptAlgorithmClass="hash" w:cryptAlgorithmType="typeAny" w:cryptAlgorithmSid="14" w:cryptSpinCount="100000" w:hash="dG+v/rlMTFivHuKaYWjahlrf/QxXAVUPo0x85ELIArbSJjLeoHnwgyfmv3fXl5o7HP+cgHy19JaSbDMd8ewyZQ==" w:salt="LGYlFEjSFIUSSSwMwZjo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38C"/>
    <w:rsid w:val="000118D9"/>
    <w:rsid w:val="000374BB"/>
    <w:rsid w:val="00063F87"/>
    <w:rsid w:val="00085D00"/>
    <w:rsid w:val="001566A8"/>
    <w:rsid w:val="001B188F"/>
    <w:rsid w:val="001B54BC"/>
    <w:rsid w:val="001D034D"/>
    <w:rsid w:val="001D6A46"/>
    <w:rsid w:val="001E03C4"/>
    <w:rsid w:val="001F0C70"/>
    <w:rsid w:val="001F73E5"/>
    <w:rsid w:val="001F7BE6"/>
    <w:rsid w:val="00206488"/>
    <w:rsid w:val="002135E1"/>
    <w:rsid w:val="00222AD1"/>
    <w:rsid w:val="00241BA7"/>
    <w:rsid w:val="00243C6B"/>
    <w:rsid w:val="0024628C"/>
    <w:rsid w:val="00265F51"/>
    <w:rsid w:val="002B48AF"/>
    <w:rsid w:val="002B5C66"/>
    <w:rsid w:val="002E6C03"/>
    <w:rsid w:val="00321EA1"/>
    <w:rsid w:val="00330012"/>
    <w:rsid w:val="00341EF1"/>
    <w:rsid w:val="003851CE"/>
    <w:rsid w:val="003B0BED"/>
    <w:rsid w:val="003B6D50"/>
    <w:rsid w:val="00400C35"/>
    <w:rsid w:val="004544B0"/>
    <w:rsid w:val="00481B63"/>
    <w:rsid w:val="004A51ED"/>
    <w:rsid w:val="004B5978"/>
    <w:rsid w:val="004D71D8"/>
    <w:rsid w:val="00503045"/>
    <w:rsid w:val="00511190"/>
    <w:rsid w:val="005259D9"/>
    <w:rsid w:val="00563346"/>
    <w:rsid w:val="00594EEB"/>
    <w:rsid w:val="005B38EE"/>
    <w:rsid w:val="005C07E7"/>
    <w:rsid w:val="005D717D"/>
    <w:rsid w:val="00671092"/>
    <w:rsid w:val="00694674"/>
    <w:rsid w:val="00753E1F"/>
    <w:rsid w:val="00754FDB"/>
    <w:rsid w:val="0075773B"/>
    <w:rsid w:val="00764D0B"/>
    <w:rsid w:val="00783C12"/>
    <w:rsid w:val="007A7A5F"/>
    <w:rsid w:val="007C1E77"/>
    <w:rsid w:val="007C48C7"/>
    <w:rsid w:val="00800DEC"/>
    <w:rsid w:val="008605AE"/>
    <w:rsid w:val="00865312"/>
    <w:rsid w:val="00871700"/>
    <w:rsid w:val="008745AD"/>
    <w:rsid w:val="008827D9"/>
    <w:rsid w:val="008877C8"/>
    <w:rsid w:val="0089505E"/>
    <w:rsid w:val="008B2071"/>
    <w:rsid w:val="008C18A2"/>
    <w:rsid w:val="008D74C9"/>
    <w:rsid w:val="009103E9"/>
    <w:rsid w:val="00960E27"/>
    <w:rsid w:val="0096238C"/>
    <w:rsid w:val="009664A6"/>
    <w:rsid w:val="009D75BA"/>
    <w:rsid w:val="00A55AAA"/>
    <w:rsid w:val="00A67AD9"/>
    <w:rsid w:val="00A84FD3"/>
    <w:rsid w:val="00AF28F1"/>
    <w:rsid w:val="00AF3DDF"/>
    <w:rsid w:val="00B04A8F"/>
    <w:rsid w:val="00B556C1"/>
    <w:rsid w:val="00B55951"/>
    <w:rsid w:val="00B6374C"/>
    <w:rsid w:val="00BD59B5"/>
    <w:rsid w:val="00BE7640"/>
    <w:rsid w:val="00C05DA9"/>
    <w:rsid w:val="00C76421"/>
    <w:rsid w:val="00C81658"/>
    <w:rsid w:val="00C86049"/>
    <w:rsid w:val="00C87F64"/>
    <w:rsid w:val="00CF2E6A"/>
    <w:rsid w:val="00D00EAD"/>
    <w:rsid w:val="00D040B8"/>
    <w:rsid w:val="00D052F8"/>
    <w:rsid w:val="00D30BCA"/>
    <w:rsid w:val="00D42C0A"/>
    <w:rsid w:val="00D73462"/>
    <w:rsid w:val="00D824AD"/>
    <w:rsid w:val="00D93413"/>
    <w:rsid w:val="00D9729D"/>
    <w:rsid w:val="00DB1248"/>
    <w:rsid w:val="00DE0EFA"/>
    <w:rsid w:val="00E04908"/>
    <w:rsid w:val="00E10752"/>
    <w:rsid w:val="00E1123E"/>
    <w:rsid w:val="00E4565E"/>
    <w:rsid w:val="00E6217A"/>
    <w:rsid w:val="00F157E2"/>
    <w:rsid w:val="00F3797A"/>
    <w:rsid w:val="00F55F36"/>
    <w:rsid w:val="00FA16DD"/>
    <w:rsid w:val="00FD25C6"/>
    <w:rsid w:val="00FD3110"/>
    <w:rsid w:val="00FD6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95684"/>
  <w15:chartTrackingRefBased/>
  <w15:docId w15:val="{7576F545-619B-4C71-B919-8C1C0208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0B8"/>
    <w:pPr>
      <w:spacing w:line="259" w:lineRule="auto"/>
    </w:pPr>
    <w:rPr>
      <w:rFonts w:ascii="Arial" w:hAnsi="Arial"/>
      <w:color w:val="2F3439"/>
      <w:lang w:eastAsia="en-US"/>
    </w:rPr>
  </w:style>
  <w:style w:type="paragraph" w:styleId="Heading1">
    <w:name w:val="heading 1"/>
    <w:basedOn w:val="Normal"/>
    <w:next w:val="Normal"/>
    <w:link w:val="Heading1Char"/>
    <w:uiPriority w:val="9"/>
    <w:qFormat/>
    <w:rsid w:val="00D040B8"/>
    <w:pPr>
      <w:keepNext/>
      <w:keepLines/>
      <w:spacing w:after="60"/>
      <w:outlineLvl w:val="0"/>
    </w:pPr>
    <w:rPr>
      <w:rFonts w:eastAsiaTheme="majorEastAsia" w:cs="Arial"/>
      <w:b/>
      <w:bCs/>
    </w:rPr>
  </w:style>
  <w:style w:type="paragraph" w:styleId="Heading3">
    <w:name w:val="heading 3"/>
    <w:basedOn w:val="ListParagraph"/>
    <w:next w:val="Normal"/>
    <w:link w:val="Heading3Char"/>
    <w:uiPriority w:val="9"/>
    <w:unhideWhenUsed/>
    <w:qFormat/>
    <w:rsid w:val="008C18A2"/>
    <w:pPr>
      <w:numPr>
        <w:numId w:val="1"/>
      </w:numPr>
      <w:spacing w:before="160" w:after="60" w:line="240" w:lineRule="auto"/>
      <w:outlineLvl w:val="2"/>
    </w:pPr>
    <w:rPr>
      <w:rFonts w:eastAsia="Times New Roman"/>
      <w:b/>
      <w:color w:val="606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1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8C18A2"/>
    <w:rPr>
      <w:rFonts w:ascii="Arial" w:eastAsia="Times New Roman" w:hAnsi="Arial"/>
      <w:b/>
      <w:color w:val="606060"/>
      <w:lang w:eastAsia="en-US"/>
    </w:rPr>
  </w:style>
  <w:style w:type="paragraph" w:styleId="ListParagraph">
    <w:name w:val="List Paragraph"/>
    <w:basedOn w:val="Normal"/>
    <w:uiPriority w:val="34"/>
    <w:qFormat/>
    <w:rsid w:val="008C18A2"/>
    <w:pPr>
      <w:ind w:left="720"/>
      <w:contextualSpacing/>
    </w:pPr>
  </w:style>
  <w:style w:type="paragraph" w:styleId="Header">
    <w:name w:val="header"/>
    <w:basedOn w:val="Normal"/>
    <w:link w:val="HeaderChar"/>
    <w:uiPriority w:val="99"/>
    <w:unhideWhenUsed/>
    <w:rsid w:val="008C18A2"/>
    <w:pPr>
      <w:tabs>
        <w:tab w:val="center" w:pos="4513"/>
        <w:tab w:val="right" w:pos="9026"/>
      </w:tabs>
      <w:spacing w:line="240" w:lineRule="auto"/>
    </w:pPr>
  </w:style>
  <w:style w:type="character" w:customStyle="1" w:styleId="HeaderChar">
    <w:name w:val="Header Char"/>
    <w:basedOn w:val="DefaultParagraphFont"/>
    <w:link w:val="Header"/>
    <w:uiPriority w:val="99"/>
    <w:rsid w:val="008C18A2"/>
  </w:style>
  <w:style w:type="paragraph" w:styleId="Footer">
    <w:name w:val="footer"/>
    <w:basedOn w:val="Normal"/>
    <w:link w:val="FooterChar"/>
    <w:uiPriority w:val="99"/>
    <w:unhideWhenUsed/>
    <w:rsid w:val="008C18A2"/>
    <w:pPr>
      <w:tabs>
        <w:tab w:val="center" w:pos="4513"/>
        <w:tab w:val="right" w:pos="9026"/>
      </w:tabs>
      <w:spacing w:line="240" w:lineRule="auto"/>
    </w:pPr>
  </w:style>
  <w:style w:type="character" w:customStyle="1" w:styleId="FooterChar">
    <w:name w:val="Footer Char"/>
    <w:basedOn w:val="DefaultParagraphFont"/>
    <w:link w:val="Footer"/>
    <w:uiPriority w:val="99"/>
    <w:rsid w:val="008C18A2"/>
  </w:style>
  <w:style w:type="character" w:styleId="PlaceholderText">
    <w:name w:val="Placeholder Text"/>
    <w:uiPriority w:val="99"/>
    <w:semiHidden/>
    <w:rsid w:val="008C18A2"/>
    <w:rPr>
      <w:color w:val="808080"/>
    </w:rPr>
  </w:style>
  <w:style w:type="paragraph" w:styleId="NoSpacing">
    <w:name w:val="No Spacing"/>
    <w:uiPriority w:val="1"/>
    <w:qFormat/>
    <w:rsid w:val="003B6D50"/>
    <w:pPr>
      <w:ind w:left="360" w:firstLine="236"/>
    </w:pPr>
    <w:rPr>
      <w:rFonts w:ascii="Arial" w:hAnsi="Arial" w:cs="Arial"/>
      <w:lang w:eastAsia="en-US"/>
    </w:rPr>
  </w:style>
  <w:style w:type="character" w:styleId="CommentReference">
    <w:name w:val="annotation reference"/>
    <w:uiPriority w:val="99"/>
    <w:semiHidden/>
    <w:unhideWhenUsed/>
    <w:rsid w:val="00FA16DD"/>
    <w:rPr>
      <w:sz w:val="16"/>
      <w:szCs w:val="16"/>
    </w:rPr>
  </w:style>
  <w:style w:type="paragraph" w:styleId="CommentText">
    <w:name w:val="annotation text"/>
    <w:basedOn w:val="Normal"/>
    <w:link w:val="CommentTextChar"/>
    <w:uiPriority w:val="99"/>
    <w:semiHidden/>
    <w:unhideWhenUsed/>
    <w:rsid w:val="00FA16DD"/>
    <w:pPr>
      <w:spacing w:line="240" w:lineRule="auto"/>
    </w:pPr>
  </w:style>
  <w:style w:type="character" w:customStyle="1" w:styleId="CommentTextChar">
    <w:name w:val="Comment Text Char"/>
    <w:link w:val="CommentText"/>
    <w:uiPriority w:val="99"/>
    <w:semiHidden/>
    <w:rsid w:val="00FA16DD"/>
    <w:rPr>
      <w:sz w:val="20"/>
      <w:szCs w:val="20"/>
    </w:rPr>
  </w:style>
  <w:style w:type="paragraph" w:styleId="CommentSubject">
    <w:name w:val="annotation subject"/>
    <w:basedOn w:val="CommentText"/>
    <w:next w:val="CommentText"/>
    <w:link w:val="CommentSubjectChar"/>
    <w:uiPriority w:val="99"/>
    <w:semiHidden/>
    <w:unhideWhenUsed/>
    <w:rsid w:val="00FA16DD"/>
    <w:rPr>
      <w:b/>
      <w:bCs/>
    </w:rPr>
  </w:style>
  <w:style w:type="character" w:customStyle="1" w:styleId="CommentSubjectChar">
    <w:name w:val="Comment Subject Char"/>
    <w:link w:val="CommentSubject"/>
    <w:uiPriority w:val="99"/>
    <w:semiHidden/>
    <w:rsid w:val="00FA16DD"/>
    <w:rPr>
      <w:b/>
      <w:bCs/>
      <w:sz w:val="20"/>
      <w:szCs w:val="20"/>
    </w:rPr>
  </w:style>
  <w:style w:type="paragraph" w:styleId="BalloonText">
    <w:name w:val="Balloon Text"/>
    <w:basedOn w:val="Normal"/>
    <w:link w:val="BalloonTextChar"/>
    <w:uiPriority w:val="99"/>
    <w:semiHidden/>
    <w:unhideWhenUsed/>
    <w:rsid w:val="00FA16DD"/>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FA16DD"/>
    <w:rPr>
      <w:rFonts w:ascii="Segoe UI" w:hAnsi="Segoe UI" w:cs="Segoe UI"/>
      <w:sz w:val="18"/>
      <w:szCs w:val="18"/>
    </w:rPr>
  </w:style>
  <w:style w:type="paragraph" w:customStyle="1" w:styleId="Headermain">
    <w:name w:val="Header main"/>
    <w:basedOn w:val="Normal"/>
    <w:qFormat/>
    <w:rsid w:val="00B556C1"/>
    <w:pPr>
      <w:spacing w:before="120" w:after="180"/>
    </w:pPr>
    <w:rPr>
      <w:rFonts w:cs="Arial"/>
      <w:b/>
      <w:color w:val="E7313C"/>
      <w:sz w:val="32"/>
      <w:szCs w:val="32"/>
    </w:rPr>
  </w:style>
  <w:style w:type="character" w:customStyle="1" w:styleId="Heading1Char">
    <w:name w:val="Heading 1 Char"/>
    <w:basedOn w:val="DefaultParagraphFont"/>
    <w:link w:val="Heading1"/>
    <w:uiPriority w:val="9"/>
    <w:rsid w:val="00D040B8"/>
    <w:rPr>
      <w:rFonts w:ascii="Arial" w:eastAsiaTheme="majorEastAsia" w:hAnsi="Arial" w:cs="Arial"/>
      <w:b/>
      <w:bCs/>
      <w:color w:val="2F3439"/>
      <w:lang w:eastAsia="en-US"/>
    </w:rPr>
  </w:style>
  <w:style w:type="paragraph" w:customStyle="1" w:styleId="Heading1Numbered">
    <w:name w:val="Heading 1 Numbered"/>
    <w:basedOn w:val="Heading1"/>
    <w:qFormat/>
    <w:rsid w:val="00D040B8"/>
    <w:pPr>
      <w:numPr>
        <w:numId w:val="3"/>
      </w:numPr>
    </w:pPr>
  </w:style>
  <w:style w:type="paragraph" w:customStyle="1" w:styleId="NospacingAB">
    <w:name w:val="No spacing A) B)..."/>
    <w:basedOn w:val="NoSpacing"/>
    <w:qFormat/>
    <w:rsid w:val="00DE0EFA"/>
    <w:pPr>
      <w:ind w:left="0" w:firstLine="0"/>
    </w:pPr>
  </w:style>
  <w:style w:type="paragraph" w:customStyle="1" w:styleId="Nospacing0indent">
    <w:name w:val="No spacing 0 indent"/>
    <w:basedOn w:val="NoSpacing"/>
    <w:qFormat/>
    <w:rsid w:val="00563346"/>
    <w:pPr>
      <w:ind w:left="0" w:firstLine="0"/>
    </w:pPr>
  </w:style>
  <w:style w:type="paragraph" w:customStyle="1" w:styleId="Heading1numberedNoindent">
    <w:name w:val="Heading 1 numbered No indent"/>
    <w:basedOn w:val="Heading1Numbered"/>
    <w:qFormat/>
    <w:rsid w:val="00D9729D"/>
    <w:pPr>
      <w:ind w:left="284" w:hanging="284"/>
    </w:pPr>
  </w:style>
  <w:style w:type="paragraph" w:customStyle="1" w:styleId="Normalplussmallspace">
    <w:name w:val="Normal plus small space"/>
    <w:basedOn w:val="Normal"/>
    <w:qFormat/>
    <w:rsid w:val="00B04A8F"/>
    <w:pPr>
      <w:spacing w:after="60"/>
    </w:pPr>
  </w:style>
  <w:style w:type="paragraph" w:customStyle="1" w:styleId="HeadingH1red">
    <w:name w:val="Heading H1 red"/>
    <w:basedOn w:val="Heading1"/>
    <w:qFormat/>
    <w:rsid w:val="007C48C7"/>
    <w:rPr>
      <w:color w:val="E7313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Benitez\Downloads\Care%20Services%20Combined%20Proposal%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58744-AFA2-4EFF-8F0E-88FA801CB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Care Services Combined Proposal Form</Template>
  <TotalTime>1</TotalTime>
  <Pages>9</Pages>
  <Words>2618</Words>
  <Characters>14929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 Benitez</dc:creator>
  <cp:keywords/>
  <dc:description/>
  <cp:lastModifiedBy>Evan Benitez</cp:lastModifiedBy>
  <cp:revision>1</cp:revision>
  <dcterms:created xsi:type="dcterms:W3CDTF">2026-09-29T09:31:00Z</dcterms:created>
  <dcterms:modified xsi:type="dcterms:W3CDTF">2026-09-29T09:32:00Z</dcterms:modified>
</cp:coreProperties>
</file>